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E7910" w:rsidRDefault="00067344" w:rsidP="007E7910">
      <w:pPr>
        <w:sectPr w:rsidR="007E7910">
          <w:headerReference w:type="default" r:id="rId5"/>
          <w:footerReference w:type="default" r:id="rId6"/>
          <w:headerReference w:type="first" r:id="rId7"/>
          <w:pgSz w:w="12240" w:h="15840"/>
          <w:pgMar w:top="720" w:right="720" w:bottom="720" w:left="720" w:gutter="0"/>
          <w:titlePg/>
        </w:sectPr>
      </w:pPr>
      <w:r w:rsidRPr="008F3640">
        <w:rPr>
          <w:noProof/>
        </w:rPr>
        <w:drawing>
          <wp:anchor distT="0" distB="0" distL="114300" distR="114300" simplePos="0" relativeHeight="251749911" behindDoc="0" locked="0" layoutInCell="1" allowOverlap="1">
            <wp:simplePos x="0" y="0"/>
            <wp:positionH relativeFrom="column">
              <wp:posOffset>3708400</wp:posOffset>
            </wp:positionH>
            <wp:positionV relativeFrom="paragraph">
              <wp:posOffset>-99695</wp:posOffset>
            </wp:positionV>
            <wp:extent cx="3154045" cy="3204210"/>
            <wp:effectExtent l="25400" t="0" r="0" b="0"/>
            <wp:wrapTight wrapText="bothSides">
              <wp:wrapPolygon edited="0">
                <wp:start x="-174" y="0"/>
                <wp:lineTo x="-174" y="21403"/>
                <wp:lineTo x="21570" y="21403"/>
                <wp:lineTo x="21570" y="0"/>
                <wp:lineTo x="-174"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8"/>
                    <a:srcRect/>
                    <a:stretch>
                      <a:fillRect/>
                    </a:stretch>
                  </pic:blipFill>
                  <pic:spPr bwMode="auto">
                    <a:xfrm>
                      <a:off x="0" y="0"/>
                      <a:ext cx="3154045" cy="3204210"/>
                    </a:xfrm>
                    <a:prstGeom prst="rect">
                      <a:avLst/>
                    </a:prstGeom>
                    <a:noFill/>
                    <a:ln w="9525">
                      <a:noFill/>
                      <a:miter lim="800000"/>
                      <a:headEnd/>
                      <a:tailEnd/>
                    </a:ln>
                  </pic:spPr>
                </pic:pic>
              </a:graphicData>
            </a:graphic>
          </wp:anchor>
        </w:drawing>
      </w:r>
      <w:r>
        <w:rPr>
          <w:noProof/>
        </w:rPr>
        <w:pict>
          <v:rect id="_x0000_s8725" style="position:absolute;margin-left:45.45pt;margin-top:304.2pt;width:235.9pt;height:251.35pt;z-index:251718167;mso-wrap-edited:f;mso-position-horizontal-relative:page;mso-position-vertical-relative:page" wrapcoords="-301 -265 -301 21732 21901 21732 21901 -265 -301 -265" fillcolor="white [3212]" strokecolor="black [3213]" strokeweight="6pt">
            <v:fill o:detectmouseclick="t"/>
            <v:stroke linestyle="thickBetweenThin"/>
            <v:shadow opacity="42598f" mv:blur="38100f" offset="0,2pt"/>
            <v:textbox inset=",7.2pt,,7.2pt"/>
            <w10:wrap type="tight" anchorx="page" anchory="page"/>
          </v:rect>
        </w:pict>
      </w:r>
      <w:r>
        <w:rPr>
          <w:noProof/>
        </w:rPr>
        <w:pict>
          <v:shapetype id="_x0000_t202" coordsize="21600,21600" o:spt="202" path="m0,0l0,21600,21600,21600,21600,0xe">
            <v:stroke joinstyle="miter"/>
            <v:path gradientshapeok="t" o:connecttype="rect"/>
          </v:shapetype>
          <v:shape id="_x0000_s8986" type="#_x0000_t202" style="position:absolute;margin-left:337.6pt;margin-top:594.6pt;width:201pt;height:139.8pt;z-index:251740695;mso-wrap-edited:f;mso-position-horizontal-relative:page;mso-position-vertical-relative:page" wrapcoords="0 0 21600 0 21600 21600 0 21600 0 0" mv:complextextbox="1" filled="f" stroked="f">
            <v:fill o:detectmouseclick="t"/>
            <v:textbox style="mso-next-textbox:#_x0000_s8986" inset=",7.2pt,,7.2pt">
              <w:txbxContent>
                <w:p w:rsidR="00C779C6" w:rsidRPr="00A97190" w:rsidRDefault="00067344" w:rsidP="00C779C6">
                  <w:pPr>
                    <w:jc w:val="center"/>
                    <w:rPr>
                      <w:rFonts w:ascii="Candara" w:hAnsi="Candara" w:cs="Comic Sans MS"/>
                      <w:bCs/>
                      <w:sz w:val="28"/>
                      <w:szCs w:val="26"/>
                      <w:u w:val="single"/>
                    </w:rPr>
                  </w:pPr>
                  <w:r w:rsidRPr="00A97190">
                    <w:rPr>
                      <w:rFonts w:ascii="Candara" w:hAnsi="Candara" w:cs="Comic Sans MS"/>
                      <w:bCs/>
                      <w:sz w:val="28"/>
                      <w:szCs w:val="26"/>
                      <w:u w:val="single"/>
                    </w:rPr>
                    <w:t>Online Textbook</w:t>
                  </w:r>
                </w:p>
                <w:p w:rsidR="00C779C6" w:rsidRDefault="00067344" w:rsidP="00C779C6">
                  <w:pPr>
                    <w:jc w:val="center"/>
                    <w:rPr>
                      <w:rFonts w:ascii="Candara" w:hAnsi="Candara" w:cs="Comic Sans MS"/>
                      <w:bCs/>
                      <w:sz w:val="28"/>
                      <w:szCs w:val="26"/>
                      <w:u w:val="single"/>
                    </w:rPr>
                  </w:pPr>
                  <w:r>
                    <w:rPr>
                      <w:rFonts w:ascii="Candara" w:hAnsi="Candara" w:cs="Comic Sans MS"/>
                      <w:bCs/>
                      <w:sz w:val="28"/>
                      <w:szCs w:val="26"/>
                      <w:u w:val="single"/>
                    </w:rPr>
                    <w:t>7</w:t>
                  </w:r>
                  <w:r w:rsidRPr="00A97190">
                    <w:rPr>
                      <w:rFonts w:ascii="Candara" w:hAnsi="Candara" w:cs="Comic Sans MS"/>
                      <w:bCs/>
                      <w:sz w:val="28"/>
                      <w:szCs w:val="26"/>
                      <w:u w:val="single"/>
                    </w:rPr>
                    <w:t xml:space="preserve">th grade </w:t>
                  </w:r>
                </w:p>
                <w:p w:rsidR="00C779C6" w:rsidRPr="00A97190" w:rsidRDefault="00067344" w:rsidP="00C779C6">
                  <w:pPr>
                    <w:jc w:val="center"/>
                    <w:rPr>
                      <w:rFonts w:ascii="Candara" w:hAnsi="Candara" w:cs="Comic Sans MS"/>
                      <w:bCs/>
                      <w:sz w:val="28"/>
                      <w:szCs w:val="26"/>
                      <w:u w:val="single"/>
                    </w:rPr>
                  </w:pPr>
                </w:p>
                <w:p w:rsidR="00C779C6" w:rsidRDefault="00067344" w:rsidP="00C779C6">
                  <w:pPr>
                    <w:jc w:val="center"/>
                    <w:rPr>
                      <w:rFonts w:ascii="Candara" w:hAnsi="Candara" w:cs="Comic Sans MS"/>
                      <w:bCs/>
                      <w:sz w:val="28"/>
                      <w:szCs w:val="26"/>
                    </w:rPr>
                  </w:pPr>
                  <w:r>
                    <w:rPr>
                      <w:rFonts w:ascii="Candara" w:hAnsi="Candara" w:cs="Comic Sans MS"/>
                      <w:bCs/>
                      <w:sz w:val="28"/>
                      <w:szCs w:val="26"/>
                    </w:rPr>
                    <w:t>User name = science 796</w:t>
                  </w:r>
                  <w:r w:rsidRPr="00A97190">
                    <w:rPr>
                      <w:rFonts w:ascii="Candara" w:hAnsi="Candara" w:cs="Comic Sans MS"/>
                      <w:bCs/>
                      <w:sz w:val="28"/>
                      <w:szCs w:val="26"/>
                    </w:rPr>
                    <w:t xml:space="preserve">  </w:t>
                  </w:r>
                </w:p>
                <w:p w:rsidR="00C779C6" w:rsidRPr="00A97190" w:rsidRDefault="00067344" w:rsidP="00C779C6">
                  <w:pPr>
                    <w:jc w:val="center"/>
                    <w:rPr>
                      <w:rFonts w:ascii="Candara" w:hAnsi="Candara"/>
                      <w:sz w:val="28"/>
                    </w:rPr>
                  </w:pPr>
                  <w:r w:rsidRPr="00A97190">
                    <w:rPr>
                      <w:rFonts w:ascii="Candara" w:hAnsi="Candara" w:cs="Comic Sans MS"/>
                      <w:bCs/>
                      <w:sz w:val="28"/>
                      <w:szCs w:val="26"/>
                    </w:rPr>
                    <w:t> </w:t>
                  </w:r>
                  <w:r>
                    <w:rPr>
                      <w:rFonts w:ascii="Candara" w:hAnsi="Candara" w:cs="Comic Sans MS"/>
                      <w:bCs/>
                      <w:sz w:val="28"/>
                      <w:szCs w:val="26"/>
                    </w:rPr>
                    <w:t>Password = cells</w:t>
                  </w:r>
                </w:p>
                <w:p w:rsidR="00C779C6" w:rsidRPr="00393788" w:rsidRDefault="00067344" w:rsidP="00C779C6">
                  <w:pPr>
                    <w:jc w:val="center"/>
                    <w:rPr>
                      <w:rFonts w:ascii="Candara" w:hAnsi="Candara"/>
                      <w:sz w:val="26"/>
                    </w:rPr>
                  </w:pPr>
                </w:p>
              </w:txbxContent>
            </v:textbox>
            <w10:wrap type="tight" anchorx="page" anchory="page"/>
          </v:shape>
        </w:pict>
      </w:r>
      <w:r>
        <w:rPr>
          <w:noProof/>
        </w:rPr>
        <w:pict>
          <v:shape id="_x0000_s8984" type="#_x0000_t202" style="position:absolute;margin-left:74.9pt;margin-top:615.1pt;width:262.7pt;height:130.25pt;z-index:251738647;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8984" inset="3.6pt,,3.6pt">
              <w:txbxContent>
                <w:p w:rsidR="00C779C6" w:rsidRDefault="00067344" w:rsidP="00C779C6">
                  <w:pPr>
                    <w:pStyle w:val="Boxtext-large"/>
                    <w:spacing w:line="480" w:lineRule="auto"/>
                    <w:jc w:val="left"/>
                    <w:rPr>
                      <w:rFonts w:ascii="Candara" w:hAnsi="Candara"/>
                      <w:color w:val="auto"/>
                    </w:rPr>
                  </w:pPr>
                  <w:r w:rsidRPr="00393788">
                    <w:rPr>
                      <w:rFonts w:ascii="Candara" w:hAnsi="Candara"/>
                      <w:color w:val="auto"/>
                      <w:u w:val="single"/>
                    </w:rPr>
                    <w:t>Email</w:t>
                  </w:r>
                  <w:r w:rsidRPr="00393788">
                    <w:rPr>
                      <w:rFonts w:ascii="Candara" w:hAnsi="Candara"/>
                      <w:color w:val="auto"/>
                    </w:rPr>
                    <w:t xml:space="preserve">: </w:t>
                  </w:r>
                  <w:hyperlink r:id="rId9" w:history="1">
                    <w:r w:rsidRPr="00B938CF">
                      <w:rPr>
                        <w:rStyle w:val="Hyperlink"/>
                        <w:rFonts w:ascii="Candara" w:hAnsi="Candara"/>
                      </w:rPr>
                      <w:t>livack@rivergroveschool.org</w:t>
                    </w:r>
                  </w:hyperlink>
                </w:p>
                <w:p w:rsidR="00C779C6" w:rsidRPr="00393788" w:rsidRDefault="00067344" w:rsidP="00C779C6">
                  <w:pPr>
                    <w:pStyle w:val="Boxtext-large"/>
                    <w:spacing w:line="480" w:lineRule="auto"/>
                    <w:jc w:val="left"/>
                    <w:rPr>
                      <w:rFonts w:ascii="Candara" w:hAnsi="Candara"/>
                      <w:color w:val="auto"/>
                    </w:rPr>
                  </w:pPr>
                  <w:r w:rsidRPr="009F6E7A">
                    <w:rPr>
                      <w:rFonts w:ascii="Candara" w:hAnsi="Candara"/>
                      <w:color w:val="auto"/>
                      <w:u w:val="single"/>
                    </w:rPr>
                    <w:t>Twitter:</w:t>
                  </w:r>
                  <w:r>
                    <w:rPr>
                      <w:rFonts w:ascii="Candara" w:hAnsi="Candara"/>
                      <w:color w:val="auto"/>
                    </w:rPr>
                    <w:t xml:space="preserve"> @msivack</w:t>
                  </w:r>
                </w:p>
                <w:p w:rsidR="00C779C6" w:rsidRPr="00393788" w:rsidRDefault="00067344" w:rsidP="00C779C6">
                  <w:pPr>
                    <w:pStyle w:val="Boxtext-large"/>
                    <w:spacing w:line="480" w:lineRule="auto"/>
                    <w:jc w:val="left"/>
                    <w:rPr>
                      <w:rFonts w:ascii="Candara" w:hAnsi="Candara"/>
                      <w:color w:val="auto"/>
                    </w:rPr>
                  </w:pPr>
                  <w:r w:rsidRPr="00393788">
                    <w:rPr>
                      <w:rFonts w:ascii="Candara" w:hAnsi="Candara"/>
                      <w:color w:val="auto"/>
                      <w:u w:val="single"/>
                    </w:rPr>
                    <w:t>Phone Number</w:t>
                  </w:r>
                  <w:r w:rsidRPr="00393788">
                    <w:rPr>
                      <w:rFonts w:ascii="Candara" w:hAnsi="Candara"/>
                      <w:color w:val="auto"/>
                    </w:rPr>
                    <w:t>: (708) 453-6172 ext. 226</w:t>
                  </w:r>
                </w:p>
                <w:p w:rsidR="00C779C6" w:rsidRPr="00393788" w:rsidRDefault="00067344" w:rsidP="00C779C6">
                  <w:pPr>
                    <w:pStyle w:val="Boxtext-large"/>
                    <w:jc w:val="left"/>
                    <w:rPr>
                      <w:rFonts w:ascii="Candara" w:hAnsi="Candara"/>
                      <w:color w:val="auto"/>
                    </w:rPr>
                  </w:pPr>
                  <w:r w:rsidRPr="00393788">
                    <w:rPr>
                      <w:rFonts w:ascii="Candara" w:hAnsi="Candara"/>
                      <w:color w:val="auto"/>
                      <w:u w:val="single"/>
                    </w:rPr>
                    <w:t>Website</w:t>
                  </w:r>
                  <w:r w:rsidRPr="00393788">
                    <w:rPr>
                      <w:rFonts w:ascii="Candara" w:hAnsi="Candara"/>
                      <w:color w:val="auto"/>
                    </w:rPr>
                    <w:t xml:space="preserve">: Go to </w:t>
                  </w:r>
                  <w:r w:rsidRPr="00393788">
                    <w:rPr>
                      <w:rFonts w:ascii="Candara" w:hAnsi="Candara"/>
                      <w:color w:val="auto"/>
                      <w:u w:val="single"/>
                    </w:rPr>
                    <w:t>rivergroveschool.org</w:t>
                  </w:r>
                  <w:r w:rsidRPr="00393788">
                    <w:rPr>
                      <w:rFonts w:ascii="Candara" w:hAnsi="Candara"/>
                      <w:color w:val="auto"/>
                    </w:rPr>
                    <w:t xml:space="preserve"> and click the “Teachers’ Websites” tab to find my page.</w:t>
                  </w:r>
                </w:p>
              </w:txbxContent>
            </v:textbox>
            <w10:wrap type="tight" anchorx="page" anchory="page"/>
          </v:shape>
        </w:pict>
      </w:r>
      <w:r>
        <w:rPr>
          <w:noProof/>
        </w:rPr>
        <w:pict>
          <v:group id="_x0000_s8981" style="position:absolute;margin-left:47.9pt;margin-top:565.95pt;width:516.15pt;height:183.3pt;z-index:251737623;mso-position-horizontal-relative:page;mso-position-vertical-relative:page" coordorigin="6980,10984" coordsize="4053,3780" wrapcoords="-31 -91 -31 21600 21663 21600 21663 -91 -31 -91">
            <v:rect id="_x0000_s8982" style="position:absolute;left:6980;top:10984;width:4053;height:3780;mso-wrap-edited:f;mso-position-horizontal-relative:page;mso-position-vertical-relative:page" fillcolor="#f2f2f2 [3052]" strokecolor="#4a4a4a [3215]" strokeweight="2.25pt">
              <v:fill o:detectmouseclick="t"/>
              <v:stroke dashstyle="1 1"/>
              <v:shadow opacity="42598f" mv:blur="38100f" offset="0,2pt"/>
              <v:textbox inset=",7.2pt,,7.2pt"/>
            </v:rect>
            <v:rect id="_x0000_s8983" style="position:absolute;left:7119;top:11110;width:3776;height:3528;mso-wrap-edited:f;mso-position-horizontal-relative:page;mso-position-vertical-relative:page" fillcolor="#f2f2f2 [3052]" strokecolor="#4a4a4a [3215]" strokeweight="2.25pt">
              <v:fill o:detectmouseclick="t"/>
              <v:stroke dashstyle="1 1"/>
              <v:shadow opacity="42598f" mv:blur="38100f" offset="0,2pt"/>
              <o:lock v:ext="edit" aspectratio="t"/>
              <v:textbox inset=",7.2pt,,7.2pt"/>
            </v:rect>
            <w10:wrap type="tight" anchorx="page" anchory="page"/>
          </v:group>
        </w:pict>
      </w:r>
      <w:r>
        <w:rPr>
          <w:noProof/>
        </w:rPr>
        <w:pict>
          <v:shape id="_x0000_s8985" type="#_x0000_t202" style="position:absolute;margin-left:46.8pt;margin-top:576.65pt;width:272.1pt;height:46.95pt;z-index:251739671;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8985" inset=",0,,0">
              <w:txbxContent>
                <w:p w:rsidR="00C779C6" w:rsidRPr="0072516C" w:rsidRDefault="00067344" w:rsidP="00C779C6">
                  <w:pPr>
                    <w:pStyle w:val="Boxheading-large"/>
                    <w:rPr>
                      <w:color w:val="auto"/>
                      <w:sz w:val="44"/>
                    </w:rPr>
                  </w:pPr>
                  <w:r>
                    <w:rPr>
                      <w:color w:val="auto"/>
                      <w:sz w:val="44"/>
                    </w:rPr>
                    <w:t xml:space="preserve">Contact </w:t>
                  </w:r>
                  <w:r w:rsidRPr="0072516C">
                    <w:rPr>
                      <w:color w:val="auto"/>
                      <w:sz w:val="44"/>
                    </w:rPr>
                    <w:t>Ms. Ivack</w:t>
                  </w:r>
                </w:p>
              </w:txbxContent>
            </v:textbox>
            <w10:wrap anchorx="page" anchory="page"/>
          </v:shape>
        </w:pict>
      </w:r>
      <w:r>
        <w:rPr>
          <w:noProof/>
        </w:rPr>
        <w:pict>
          <v:shape id="_x0000_s8809" type="#_x0000_t202" style="position:absolute;margin-left:127.1pt;margin-top:264.45pt;width:108pt;height:36.75pt;z-index:251736599;mso-wrap-edited:f;mso-position-horizontal-relative:page;mso-position-vertical-relative:page" wrapcoords="0 0 21600 0 21600 21600 0 21600 0 0" mv:complextextbox="1" filled="f" stroked="f">
            <v:fill o:detectmouseclick="t"/>
            <v:textbox inset=",7.2pt,,7.2pt">
              <w:txbxContent>
                <w:p w:rsidR="00C779C6" w:rsidRPr="0072516C" w:rsidRDefault="00067344">
                  <w:pPr>
                    <w:rPr>
                      <w:rFonts w:asciiTheme="majorHAnsi" w:hAnsiTheme="majorHAnsi"/>
                      <w:sz w:val="32"/>
                    </w:rPr>
                  </w:pPr>
                  <w:r>
                    <w:rPr>
                      <w:rFonts w:asciiTheme="majorHAnsi" w:hAnsiTheme="majorHAnsi"/>
                      <w:sz w:val="32"/>
                    </w:rPr>
                    <w:t>2015</w:t>
                  </w:r>
                  <w:r>
                    <w:rPr>
                      <w:rFonts w:asciiTheme="majorHAnsi" w:hAnsiTheme="majorHAnsi"/>
                      <w:sz w:val="32"/>
                    </w:rPr>
                    <w:t xml:space="preserve"> </w:t>
                  </w:r>
                  <w:r w:rsidRPr="0072516C">
                    <w:rPr>
                      <w:rFonts w:asciiTheme="majorHAnsi" w:hAnsiTheme="majorHAnsi"/>
                      <w:sz w:val="32"/>
                    </w:rPr>
                    <w:t>-</w:t>
                  </w:r>
                  <w:r>
                    <w:rPr>
                      <w:rFonts w:asciiTheme="majorHAnsi" w:hAnsiTheme="majorHAnsi"/>
                      <w:sz w:val="32"/>
                    </w:rPr>
                    <w:t xml:space="preserve"> 2016</w:t>
                  </w:r>
                </w:p>
              </w:txbxContent>
            </v:textbox>
            <w10:wrap type="tight" anchorx="page" anchory="page"/>
          </v:shape>
        </w:pict>
      </w:r>
      <w:r>
        <w:rPr>
          <w:noProof/>
        </w:rPr>
        <w:pict>
          <v:shape id="_x0000_s8716" type="#_x0000_t202" style="position:absolute;margin-left:284.35pt;margin-top:327.1pt;width:292.15pt;height:231.45pt;z-index:251706903;mso-wrap-edited:f;mso-position-horizontal-relative:page;mso-position-vertical-relative:page" wrapcoords="0 0 21600 0 21600 21600 0 21600 0 0" mv:complextextbox="1" filled="f" stroked="f">
            <v:fill o:detectmouseclick="t"/>
            <v:textbox style="mso-next-textbox:#_x0000_s8716" inset=",7.2pt,,7.2pt">
              <w:txbxContent>
                <w:p w:rsidR="00C779C6" w:rsidRPr="00271E69" w:rsidRDefault="00067344" w:rsidP="00C779C6">
                  <w:pPr>
                    <w:rPr>
                      <w:rFonts w:ascii="Candara" w:hAnsi="Candara"/>
                      <w:sz w:val="29"/>
                    </w:rPr>
                  </w:pPr>
                  <w:r w:rsidRPr="00271E69">
                    <w:rPr>
                      <w:rFonts w:ascii="Candara" w:hAnsi="Candara"/>
                      <w:sz w:val="29"/>
                    </w:rPr>
                    <w:t>This year we will be studying biology with a focus on cells, the building blocks of life.  We will begin by learning about cells, parts of cells, and how they function.  From there, we will understand how cells work together to carry out processes</w:t>
                  </w:r>
                  <w:r w:rsidRPr="00271E69">
                    <w:rPr>
                      <w:rFonts w:ascii="Candara" w:hAnsi="Candara"/>
                      <w:sz w:val="29"/>
                    </w:rPr>
                    <w:t xml:space="preserve"> as well as how genetic information is passed along from organism to organism.  Lastly, we will classify organisms and learn the characteristics of life</w:t>
                  </w:r>
                  <w:r>
                    <w:rPr>
                      <w:rFonts w:ascii="Candara" w:hAnsi="Candara"/>
                      <w:sz w:val="29"/>
                    </w:rPr>
                    <w:t xml:space="preserve"> with a focus on animals</w:t>
                  </w:r>
                  <w:r w:rsidRPr="00271E69">
                    <w:rPr>
                      <w:rFonts w:ascii="Candara" w:hAnsi="Candara"/>
                      <w:sz w:val="29"/>
                    </w:rPr>
                    <w:t>.  During this course, you will also have the opportunity to take part in multip</w:t>
                  </w:r>
                  <w:r w:rsidRPr="00271E69">
                    <w:rPr>
                      <w:rFonts w:ascii="Candara" w:hAnsi="Candara"/>
                      <w:sz w:val="29"/>
                    </w:rPr>
                    <w:t>le laboratory activities.</w:t>
                  </w:r>
                </w:p>
                <w:p w:rsidR="00C779C6" w:rsidRDefault="00067344"/>
              </w:txbxContent>
            </v:textbox>
            <w10:wrap type="tight" anchorx="page" anchory="page"/>
          </v:shape>
        </w:pict>
      </w:r>
      <w:r>
        <w:rPr>
          <w:noProof/>
        </w:rPr>
        <w:pict>
          <v:shape id="_x0000_s8726" type="#_x0000_t202" style="position:absolute;margin-left:42.45pt;margin-top:308.3pt;width:235pt;height:256.55pt;z-index:251720215;mso-wrap-edited:f;mso-position-horizontal-relative:page;mso-position-vertical-relative:page" wrapcoords="0 0 21600 0 21600 21600 0 21600 0 0" mv:complextextbox="1" filled="f" stroked="f">
            <v:fill o:detectmouseclick="t"/>
            <v:textbox style="mso-next-textbox:#_x0000_s8726" inset=",7.2pt,,7.2pt">
              <w:txbxContent>
                <w:p w:rsidR="00C779C6" w:rsidRPr="00271E69" w:rsidRDefault="00067344" w:rsidP="00C779C6">
                  <w:pPr>
                    <w:jc w:val="center"/>
                    <w:rPr>
                      <w:rFonts w:ascii="Cooper Black" w:hAnsi="Cooper Black"/>
                      <w:b/>
                      <w:sz w:val="34"/>
                    </w:rPr>
                  </w:pPr>
                  <w:r w:rsidRPr="00271E69">
                    <w:rPr>
                      <w:rFonts w:ascii="Cooper Black" w:hAnsi="Cooper Black"/>
                      <w:b/>
                      <w:sz w:val="34"/>
                    </w:rPr>
                    <w:t>Topics</w:t>
                  </w:r>
                  <w:r w:rsidRPr="00271E69">
                    <w:br w:type="page"/>
                  </w:r>
                  <w:r w:rsidRPr="00D56638">
                    <w:rPr>
                      <w:rFonts w:ascii="Calibri" w:hAnsi="Calibri"/>
                      <w:sz w:val="26"/>
                    </w:rPr>
                    <w:tab/>
                  </w:r>
                </w:p>
                <w:p w:rsidR="00C779C6" w:rsidRDefault="00067344" w:rsidP="00C779C6">
                  <w:pPr>
                    <w:pStyle w:val="ListParagraph"/>
                    <w:numPr>
                      <w:ilvl w:val="0"/>
                      <w:numId w:val="19"/>
                    </w:numPr>
                    <w:spacing w:line="360" w:lineRule="auto"/>
                    <w:rPr>
                      <w:rFonts w:ascii="Candara" w:hAnsi="Candara"/>
                      <w:sz w:val="28"/>
                    </w:rPr>
                  </w:pPr>
                  <w:r>
                    <w:rPr>
                      <w:rFonts w:ascii="Candara" w:hAnsi="Candara"/>
                      <w:sz w:val="28"/>
                    </w:rPr>
                    <w:t>Lab Safety</w:t>
                  </w:r>
                </w:p>
                <w:p w:rsidR="00C779C6" w:rsidRDefault="00067344" w:rsidP="00C779C6">
                  <w:pPr>
                    <w:pStyle w:val="ListParagraph"/>
                    <w:numPr>
                      <w:ilvl w:val="0"/>
                      <w:numId w:val="19"/>
                    </w:numPr>
                    <w:spacing w:line="360" w:lineRule="auto"/>
                    <w:rPr>
                      <w:rFonts w:ascii="Candara" w:hAnsi="Candara"/>
                      <w:sz w:val="28"/>
                    </w:rPr>
                  </w:pPr>
                  <w:r>
                    <w:rPr>
                      <w:rFonts w:ascii="Candara" w:hAnsi="Candara"/>
                      <w:sz w:val="28"/>
                    </w:rPr>
                    <w:t>Chapter 1 – Cells: The Basic Unit of Life</w:t>
                  </w:r>
                </w:p>
                <w:p w:rsidR="00C779C6" w:rsidRDefault="00067344" w:rsidP="00C779C6">
                  <w:pPr>
                    <w:pStyle w:val="ListParagraph"/>
                    <w:numPr>
                      <w:ilvl w:val="0"/>
                      <w:numId w:val="19"/>
                    </w:numPr>
                    <w:spacing w:line="360" w:lineRule="auto"/>
                    <w:rPr>
                      <w:rFonts w:ascii="Candara" w:hAnsi="Candara"/>
                      <w:sz w:val="28"/>
                    </w:rPr>
                  </w:pPr>
                  <w:r>
                    <w:rPr>
                      <w:rFonts w:ascii="Candara" w:hAnsi="Candara"/>
                      <w:sz w:val="28"/>
                    </w:rPr>
                    <w:t>Chapter 2 – The Cell in Action</w:t>
                  </w:r>
                </w:p>
                <w:p w:rsidR="00C779C6" w:rsidRDefault="00067344" w:rsidP="00C779C6">
                  <w:pPr>
                    <w:pStyle w:val="ListParagraph"/>
                    <w:numPr>
                      <w:ilvl w:val="0"/>
                      <w:numId w:val="19"/>
                    </w:numPr>
                    <w:spacing w:line="360" w:lineRule="auto"/>
                    <w:rPr>
                      <w:rFonts w:ascii="Candara" w:hAnsi="Candara"/>
                      <w:sz w:val="28"/>
                    </w:rPr>
                  </w:pPr>
                  <w:r>
                    <w:rPr>
                      <w:rFonts w:ascii="Candara" w:hAnsi="Candara"/>
                      <w:sz w:val="28"/>
                    </w:rPr>
                    <w:t>Chapter 3 – Heredity</w:t>
                  </w:r>
                </w:p>
                <w:p w:rsidR="00C779C6" w:rsidRDefault="00067344" w:rsidP="00C779C6">
                  <w:pPr>
                    <w:pStyle w:val="ListParagraph"/>
                    <w:numPr>
                      <w:ilvl w:val="0"/>
                      <w:numId w:val="19"/>
                    </w:numPr>
                    <w:spacing w:line="360" w:lineRule="auto"/>
                    <w:rPr>
                      <w:rFonts w:ascii="Candara" w:hAnsi="Candara"/>
                      <w:sz w:val="28"/>
                    </w:rPr>
                  </w:pPr>
                  <w:r>
                    <w:rPr>
                      <w:rFonts w:ascii="Candara" w:hAnsi="Candara"/>
                      <w:sz w:val="28"/>
                    </w:rPr>
                    <w:t>Chapter 4 – Genes and DNA</w:t>
                  </w:r>
                </w:p>
                <w:p w:rsidR="00C779C6" w:rsidRPr="008642BF" w:rsidRDefault="00067344" w:rsidP="00C779C6">
                  <w:pPr>
                    <w:pStyle w:val="ListParagraph"/>
                    <w:numPr>
                      <w:ilvl w:val="0"/>
                      <w:numId w:val="19"/>
                    </w:numPr>
                    <w:spacing w:line="360" w:lineRule="auto"/>
                    <w:rPr>
                      <w:rFonts w:ascii="Candara" w:hAnsi="Candara"/>
                      <w:sz w:val="28"/>
                    </w:rPr>
                  </w:pPr>
                  <w:r>
                    <w:rPr>
                      <w:rFonts w:ascii="Candara" w:hAnsi="Candara"/>
                      <w:sz w:val="28"/>
                    </w:rPr>
                    <w:t>Chapter 7 – Classification</w:t>
                  </w:r>
                </w:p>
                <w:p w:rsidR="00C779C6" w:rsidRDefault="00067344"/>
              </w:txbxContent>
            </v:textbox>
            <w10:wrap type="tight" anchorx="page" anchory="page"/>
          </v:shape>
        </w:pict>
      </w:r>
      <w:r>
        <w:rPr>
          <w:noProof/>
        </w:rPr>
        <w:pict>
          <v:shape id="_x0000_s8807" type="#_x0000_t202" style="position:absolute;margin-left:57.4pt;margin-top:46.9pt;width:270.5pt;height:43pt;z-index:251735575;mso-wrap-edited:f;mso-position-horizontal-relative:page;mso-position-vertical-relative:page" wrapcoords="0 0 21600 0 21600 21600 0 21600 0 0" mv:complextextbox="1" filled="f" stroked="f">
            <v:fill o:detectmouseclick="t"/>
            <v:textbox style="mso-next-textbox:#_x0000_s8807" inset=",7.2pt,,7.2pt">
              <w:txbxContent>
                <w:p w:rsidR="00C779C6" w:rsidRPr="0072516C" w:rsidRDefault="00067344">
                  <w:pPr>
                    <w:rPr>
                      <w:rFonts w:asciiTheme="majorHAnsi" w:hAnsiTheme="majorHAnsi"/>
                      <w:sz w:val="48"/>
                    </w:rPr>
                  </w:pPr>
                  <w:r w:rsidRPr="0072516C">
                    <w:rPr>
                      <w:rFonts w:asciiTheme="majorHAnsi" w:hAnsiTheme="majorHAnsi"/>
                      <w:sz w:val="48"/>
                    </w:rPr>
                    <w:t>River Grove School</w:t>
                  </w:r>
                </w:p>
              </w:txbxContent>
            </v:textbox>
            <w10:wrap type="tight" anchorx="page" anchory="page"/>
          </v:shape>
        </w:pict>
      </w:r>
      <w:r>
        <w:rPr>
          <w:noProof/>
        </w:rPr>
        <w:pict>
          <v:shape id="_x0000_s8806" type="#_x0000_t202" style="position:absolute;margin-left:57.4pt;margin-top:117.25pt;width:247.4pt;height:134.75pt;z-index:251734551;mso-wrap-edited:f;mso-position-horizontal-relative:page;mso-position-vertical-relative:page" wrapcoords="0 0 21600 0 21600 21600 0 21600 0 0" mv:complextextbox="1" filled="f" stroked="f">
            <v:fill o:detectmouseclick="t"/>
            <v:textbox inset=",7.2pt,,7.2pt">
              <w:txbxContent>
                <w:p w:rsidR="00C779C6" w:rsidRPr="0072516C" w:rsidRDefault="00067344" w:rsidP="00C779C6">
                  <w:pPr>
                    <w:jc w:val="center"/>
                    <w:rPr>
                      <w:rFonts w:asciiTheme="majorHAnsi" w:hAnsiTheme="majorHAnsi"/>
                      <w:sz w:val="96"/>
                    </w:rPr>
                  </w:pPr>
                  <w:r w:rsidRPr="0072516C">
                    <w:rPr>
                      <w:rFonts w:asciiTheme="majorHAnsi" w:hAnsiTheme="majorHAnsi"/>
                      <w:sz w:val="96"/>
                    </w:rPr>
                    <w:t>7</w:t>
                  </w:r>
                  <w:r w:rsidRPr="0072516C">
                    <w:rPr>
                      <w:rFonts w:asciiTheme="majorHAnsi" w:hAnsiTheme="majorHAnsi"/>
                      <w:sz w:val="96"/>
                      <w:vertAlign w:val="superscript"/>
                    </w:rPr>
                    <w:t>th</w:t>
                  </w:r>
                  <w:r w:rsidRPr="0072516C">
                    <w:rPr>
                      <w:rFonts w:asciiTheme="majorHAnsi" w:hAnsiTheme="majorHAnsi"/>
                      <w:sz w:val="96"/>
                    </w:rPr>
                    <w:t xml:space="preserve"> Grade Science</w:t>
                  </w:r>
                </w:p>
              </w:txbxContent>
            </v:textbox>
            <w10:wrap type="tight" anchorx="page" anchory="page"/>
          </v:shape>
        </w:pict>
      </w:r>
      <w:r>
        <w:rPr>
          <w:noProof/>
        </w:rPr>
        <w:pict>
          <v:rect id="_x0000_s1035" style="position:absolute;margin-left:43.2pt;margin-top:99.9pt;width:277.3pt;height:162.6pt;z-index:251637248;mso-wrap-edited:f;mso-position-horizontal-relative:page;mso-position-vertical-relative:page" wrapcoords="-30 0 -30 21038 21600 21038 21600 0 -30 0" fillcolor="#f2f2f2 [3052]" stroked="f" strokecolor="#b3cfff" strokeweight="1.5pt">
            <v:fill o:detectmouseclick="t"/>
            <v:shadow opacity="42598f" mv:blur="38100f" offset="0,2pt"/>
            <v:textbox style="mso-next-textbox:#_x0000_s1035" inset=",0,,0">
              <w:txbxContent>
                <w:p w:rsidR="00C779C6" w:rsidRDefault="00067344" w:rsidP="007E7910">
                  <w:pPr>
                    <w:pStyle w:val="Title"/>
                  </w:pPr>
                </w:p>
              </w:txbxContent>
            </v:textbox>
            <w10:wrap type="tight" anchorx="page" anchory="page"/>
          </v:rect>
        </w:pict>
      </w:r>
      <w:r>
        <w:rPr>
          <w:noProof/>
        </w:rPr>
        <w:pict>
          <v:shape id="_x0000_s1725" type="#_x0000_t202" style="position:absolute;margin-left:289.4pt;margin-top:301.2pt;width:304.1pt;height:31.8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C779C6" w:rsidRPr="001E2995" w:rsidRDefault="00067344" w:rsidP="007E7910">
                  <w:pPr>
                    <w:pStyle w:val="Heading1"/>
                    <w:rPr>
                      <w:color w:val="auto"/>
                    </w:rPr>
                  </w:pPr>
                  <w:r w:rsidRPr="001E2995">
                    <w:rPr>
                      <w:color w:val="auto"/>
                    </w:rPr>
                    <w:t>Course Description</w:t>
                  </w:r>
                </w:p>
              </w:txbxContent>
            </v:textbox>
            <w10:wrap anchorx="page" anchory="page"/>
          </v:shape>
        </w:pict>
      </w:r>
      <w:r>
        <w:rPr>
          <w:noProof/>
        </w:rPr>
        <w:pict>
          <v:rect id="_x0000_s1036" style="position:absolute;margin-left:43.2pt;margin-top:269pt;width:275.8pt;height:24.55pt;z-index:251638272;mso-wrap-edited:f;mso-position-horizontal-relative:page;mso-position-vertical-relative:page" wrapcoords="-91 -450 -122 900 -122 25200 21752 25200 21783 25200 21813 21150 21813 1800 21783 0 21661 -450 -91 -450" fillcolor="#bfbfbf [2412]" strokecolor="#bfbfbf [2412]" strokeweight="1.5pt">
            <v:fill o:detectmouseclick="t"/>
            <v:shadow opacity="42598f" mv:blur="38100f" offset="0,2pt"/>
            <v:textbox inset=",7.2pt,,7.2pt"/>
            <w10:wrap type="tight" anchorx="page" anchory="page"/>
          </v:rect>
        </w:pict>
      </w:r>
      <w:r>
        <w:rPr>
          <w:noProof/>
        </w:rPr>
        <w:pict>
          <v:rect id="_x0000_s1034" style="position:absolute;margin-left:42.45pt;margin-top:42.9pt;width:278.05pt;height:51pt;z-index:251636224;mso-wrap-edited:f;mso-position-horizontal-relative:page;mso-position-vertical-relative:page" wrapcoords="-30 0 -30 20700 21600 20700 21600 0 -30 0" fillcolor="#d8d8d8 [2732]" stroked="f" strokecolor="#b3cfff" strokeweight="1.5pt">
            <v:fill o:detectmouseclick="t"/>
            <v:shadow opacity="42598f" mv:blur="38100f" offset="0,2pt"/>
            <v:textbox style="mso-next-textbox:#_x0000_s1034" inset="14.4pt,7.2pt,14.4pt,7.2pt">
              <w:txbxContent>
                <w:p w:rsidR="00C779C6" w:rsidRPr="007E7910" w:rsidRDefault="00067344" w:rsidP="007E7910">
                  <w:pPr>
                    <w:pStyle w:val="LeadLine"/>
                    <w:rPr>
                      <w:sz w:val="40"/>
                    </w:rPr>
                  </w:pPr>
                </w:p>
              </w:txbxContent>
            </v:textbox>
            <w10:wrap type="tight" anchorx="page" anchory="page"/>
          </v:rect>
        </w:pict>
      </w:r>
      <w:r>
        <w:br w:type="page"/>
      </w:r>
      <w:r>
        <w:rPr>
          <w:noProof/>
        </w:rPr>
        <w:pict>
          <v:shape id="_x0000_s1270" type="#_x0000_t202" style="position:absolute;margin-left:42.45pt;margin-top:604.25pt;width:410.8pt;height:125.5pt;z-index:251659776;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270" inset=",0,,0">
              <w:txbxContent>
                <w:p w:rsidR="00C779C6" w:rsidRPr="0072516C" w:rsidRDefault="00067344" w:rsidP="00C779C6">
                  <w:pPr>
                    <w:tabs>
                      <w:tab w:val="left" w:pos="90"/>
                    </w:tabs>
                    <w:spacing w:line="336" w:lineRule="auto"/>
                    <w:rPr>
                      <w:rFonts w:ascii="Candara" w:hAnsi="Candara"/>
                      <w:sz w:val="27"/>
                    </w:rPr>
                  </w:pPr>
                  <w:r w:rsidRPr="0072516C">
                    <w:rPr>
                      <w:rFonts w:ascii="Candara" w:hAnsi="Candara"/>
                      <w:sz w:val="27"/>
                    </w:rPr>
                    <w:t xml:space="preserve">In addition to having these materials each day, you must be on time each day!  If you are late to class, you will be marked tardy.  After </w:t>
                  </w:r>
                  <w:r w:rsidRPr="00F33A5F">
                    <w:rPr>
                      <w:rFonts w:ascii="Candara" w:hAnsi="Candara"/>
                      <w:sz w:val="27"/>
                      <w:u w:val="single"/>
                    </w:rPr>
                    <w:t>three tardies</w:t>
                  </w:r>
                  <w:r w:rsidRPr="0072516C">
                    <w:rPr>
                      <w:rFonts w:ascii="Candara" w:hAnsi="Candara"/>
                      <w:sz w:val="27"/>
                    </w:rPr>
                    <w:t xml:space="preserve">, a </w:t>
                  </w:r>
                  <w:r w:rsidRPr="00F33A5F">
                    <w:rPr>
                      <w:rFonts w:ascii="Candara" w:hAnsi="Candara"/>
                      <w:sz w:val="27"/>
                      <w:u w:val="single"/>
                    </w:rPr>
                    <w:t>4:00 detention</w:t>
                  </w:r>
                  <w:r w:rsidRPr="0072516C">
                    <w:rPr>
                      <w:rFonts w:ascii="Candara" w:hAnsi="Candara"/>
                      <w:sz w:val="27"/>
                    </w:rPr>
                    <w:t xml:space="preserve"> will be issued.  Any subsequent tardies will result in a 5:00 detention being issued. This cycle will restart at the beginning of each quarter.</w:t>
                  </w:r>
                </w:p>
                <w:p w:rsidR="00C779C6" w:rsidRPr="00D860FF" w:rsidRDefault="00067344" w:rsidP="007E7910">
                  <w:pPr>
                    <w:pStyle w:val="BodyText"/>
                    <w:spacing w:line="240" w:lineRule="auto"/>
                    <w:rPr>
                      <w:rFonts w:ascii="Candara" w:hAnsi="Candara"/>
                      <w:color w:val="FFFFFF" w:themeColor="background1"/>
                      <w:sz w:val="24"/>
                    </w:rPr>
                  </w:pPr>
                </w:p>
              </w:txbxContent>
            </v:textbox>
            <w10:wrap type="tight" anchorx="page" anchory="page"/>
          </v:shape>
        </w:pict>
      </w:r>
      <w:r>
        <w:rPr>
          <w:noProof/>
        </w:rPr>
        <w:pict>
          <v:rect id="_x0000_s1210" style="position:absolute;margin-left:43.2pt;margin-top:557.6pt;width:525.6pt;height:192.6pt;z-index:251621886;mso-wrap-edited:f;mso-position-horizontal-relative:page;mso-position-vertical-relative:page" wrapcoords="-91 -450 -122 900 -122 25200 21752 25200 21783 25200 21813 21150 21813 1800 21783 0 21661 -450 -91 -450" fillcolor="#dadada [671]" strokecolor="#f2f2f2 [3052]" strokeweight="1.5pt">
            <v:fill o:detectmouseclick="t"/>
            <v:shadow opacity="42598f" mv:blur="38100f" offset="0,2pt"/>
            <v:textbox inset=",7.2pt,,7.2pt"/>
            <w10:wrap anchorx="page" anchory="page"/>
          </v:rect>
        </w:pict>
      </w:r>
      <w:r>
        <w:rPr>
          <w:noProof/>
        </w:rPr>
        <w:pict>
          <v:shape id="_x0000_s1269" type="#_x0000_t202" style="position:absolute;margin-left:160.7pt;margin-top:567.25pt;width:292.55pt;height:28.05pt;z-index:2516587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69" inset=",0,,0">
              <w:txbxContent>
                <w:p w:rsidR="00C779C6" w:rsidRPr="0072516C" w:rsidRDefault="00067344" w:rsidP="007E7910">
                  <w:pPr>
                    <w:pStyle w:val="Boxheading-medium"/>
                    <w:rPr>
                      <w:color w:val="auto"/>
                    </w:rPr>
                  </w:pPr>
                  <w:r w:rsidRPr="0072516C">
                    <w:rPr>
                      <w:color w:val="auto"/>
                    </w:rPr>
                    <w:t>Come to Class on Time!</w:t>
                  </w:r>
                </w:p>
              </w:txbxContent>
            </v:textbox>
            <w10:wrap type="tight" anchorx="page" anchory="page"/>
          </v:shape>
        </w:pict>
      </w:r>
      <w:r>
        <w:rPr>
          <w:noProof/>
        </w:rPr>
        <w:pict>
          <v:rect id="_x0000_s1208" style="position:absolute;margin-left:355.15pt;margin-top:46.8pt;width:213.65pt;height:487.1pt;z-index:251622911;mso-wrap-edited:f;mso-position-horizontal-relative:page;mso-position-vertical-relative:page" o:regroupid="12" fillcolor="#f2f2f2 [3052]" strokecolor="black [3213]" strokeweight="3pt">
            <v:fill o:detectmouseclick="t"/>
            <v:stroke dashstyle="dashDot"/>
            <v:shadow opacity="42598f" mv:blur="38100f" offset="0,2pt"/>
            <v:textbox inset=",7.2pt,,7.2pt"/>
            <w10:wrap anchorx="page" anchory="page"/>
          </v:rect>
        </w:pict>
      </w:r>
      <w:r>
        <w:rPr>
          <w:noProof/>
        </w:rPr>
        <w:pict>
          <v:shape id="_x0000_s8709" type="#_x0000_t202" style="position:absolute;margin-left:359.1pt;margin-top:77pt;width:205.8pt;height:467.55pt;z-index:251699735;mso-wrap-edited:f;mso-position-horizontal-relative:page;mso-position-vertical-relative:page" wrapcoords="0 0 21600 0 21600 21600 0 21600 0 0" mv:complextextbox="1" filled="f" stroked="f">
            <v:fill o:detectmouseclick="t"/>
            <v:textbox style="mso-next-textbox:#_x0000_s8709" inset=",7.2pt,,7.2pt">
              <w:txbxContent>
                <w:p w:rsidR="00C779C6" w:rsidRPr="008642BF" w:rsidRDefault="00067344" w:rsidP="007E7910">
                  <w:pPr>
                    <w:rPr>
                      <w:rFonts w:ascii="Candara" w:hAnsi="Candara"/>
                      <w:sz w:val="28"/>
                    </w:rPr>
                  </w:pPr>
                  <w:r w:rsidRPr="008642BF">
                    <w:rPr>
                      <w:rFonts w:ascii="Calibri" w:hAnsi="Calibri"/>
                      <w:sz w:val="28"/>
                    </w:rPr>
                    <w:t>-</w:t>
                  </w:r>
                  <w:r w:rsidRPr="008642BF">
                    <w:rPr>
                      <w:rFonts w:ascii="Candara" w:hAnsi="Candara"/>
                      <w:sz w:val="28"/>
                      <w:u w:val="single"/>
                    </w:rPr>
                    <w:t>Textbook</w:t>
                  </w:r>
                  <w:r w:rsidRPr="008642BF">
                    <w:rPr>
                      <w:rFonts w:ascii="Candara" w:hAnsi="Candara"/>
                      <w:sz w:val="28"/>
                    </w:rPr>
                    <w:t xml:space="preserve">- If you forget your textbook at school, you may access it on my </w:t>
                  </w:r>
                  <w:r w:rsidRPr="008642BF">
                    <w:rPr>
                      <w:rFonts w:ascii="Candara" w:hAnsi="Candara"/>
                      <w:sz w:val="28"/>
                    </w:rPr>
                    <w:t>website.  In addition to coming to class with your textbook, it is also your responsibility to cover the book and keep it in good condition.</w:t>
                  </w:r>
                </w:p>
                <w:p w:rsidR="00C779C6" w:rsidRPr="008642BF" w:rsidRDefault="00067344" w:rsidP="007E7910">
                  <w:pPr>
                    <w:rPr>
                      <w:rFonts w:ascii="Candara" w:hAnsi="Candara"/>
                      <w:sz w:val="28"/>
                    </w:rPr>
                  </w:pPr>
                </w:p>
                <w:p w:rsidR="00C779C6" w:rsidRPr="008642BF" w:rsidRDefault="00067344" w:rsidP="007E7910">
                  <w:pPr>
                    <w:rPr>
                      <w:rFonts w:ascii="Candara" w:hAnsi="Candara"/>
                      <w:sz w:val="28"/>
                    </w:rPr>
                  </w:pPr>
                  <w:r w:rsidRPr="008642BF">
                    <w:rPr>
                      <w:rFonts w:ascii="Candara" w:hAnsi="Candara"/>
                      <w:sz w:val="28"/>
                    </w:rPr>
                    <w:t>-</w:t>
                  </w:r>
                  <w:r w:rsidRPr="008642BF">
                    <w:rPr>
                      <w:rFonts w:ascii="Candara" w:hAnsi="Candara"/>
                      <w:sz w:val="28"/>
                      <w:u w:val="single"/>
                    </w:rPr>
                    <w:t>Binder</w:t>
                  </w:r>
                  <w:r w:rsidRPr="008642BF">
                    <w:rPr>
                      <w:rFonts w:ascii="Candara" w:hAnsi="Candara"/>
                      <w:sz w:val="28"/>
                      <w:u w:val="single"/>
                    </w:rPr>
                    <w:t>/Folder</w:t>
                  </w:r>
                  <w:r w:rsidRPr="008642BF">
                    <w:rPr>
                      <w:rFonts w:ascii="Candara" w:hAnsi="Candara"/>
                      <w:sz w:val="28"/>
                    </w:rPr>
                    <w:t xml:space="preserve">- </w:t>
                  </w:r>
                  <w:r w:rsidRPr="008642BF">
                    <w:rPr>
                      <w:rFonts w:ascii="Candara" w:hAnsi="Candara"/>
                      <w:sz w:val="28"/>
                    </w:rPr>
                    <w:t xml:space="preserve">All </w:t>
                  </w:r>
                  <w:r w:rsidRPr="008642BF">
                    <w:rPr>
                      <w:rFonts w:ascii="Candara" w:hAnsi="Candara"/>
                      <w:sz w:val="28"/>
                    </w:rPr>
                    <w:t>chapter handouts, notes, and grade</w:t>
                  </w:r>
                  <w:r w:rsidRPr="008642BF">
                    <w:rPr>
                      <w:rFonts w:ascii="Candara" w:hAnsi="Candara"/>
                      <w:sz w:val="28"/>
                    </w:rPr>
                    <w:t>d homework will be kept in your binder</w:t>
                  </w:r>
                  <w:r w:rsidRPr="008642BF">
                    <w:rPr>
                      <w:rFonts w:ascii="Candara" w:hAnsi="Candara"/>
                      <w:sz w:val="28"/>
                    </w:rPr>
                    <w:t xml:space="preserve"> or folder</w:t>
                  </w:r>
                  <w:r w:rsidRPr="008642BF">
                    <w:rPr>
                      <w:rFonts w:ascii="Candara" w:hAnsi="Candara"/>
                      <w:sz w:val="28"/>
                    </w:rPr>
                    <w:t xml:space="preserve">.  </w:t>
                  </w:r>
                  <w:r w:rsidRPr="008642BF">
                    <w:rPr>
                      <w:rFonts w:ascii="Candara" w:hAnsi="Candara"/>
                      <w:sz w:val="28"/>
                    </w:rPr>
                    <w:t xml:space="preserve">It </w:t>
                  </w:r>
                  <w:r w:rsidRPr="008642BF">
                    <w:rPr>
                      <w:rFonts w:ascii="Candara" w:hAnsi="Candara"/>
                      <w:sz w:val="28"/>
                    </w:rPr>
                    <w:t xml:space="preserve">will be used for science ONLY and </w:t>
                  </w:r>
                  <w:r w:rsidRPr="008642BF">
                    <w:rPr>
                      <w:rFonts w:ascii="Candara" w:hAnsi="Candara"/>
                      <w:sz w:val="28"/>
                    </w:rPr>
                    <w:t xml:space="preserve">must be kept organized and up to date.  </w:t>
                  </w:r>
                  <w:r w:rsidRPr="008642BF">
                    <w:rPr>
                      <w:rFonts w:ascii="Candara" w:hAnsi="Candara"/>
                      <w:sz w:val="28"/>
                    </w:rPr>
                    <w:t>If you choose to use a binder, a 1.5 or 2 inch binder will work best.</w:t>
                  </w:r>
                </w:p>
                <w:p w:rsidR="00C779C6" w:rsidRPr="008642BF" w:rsidRDefault="00067344" w:rsidP="00C779C6">
                  <w:pPr>
                    <w:rPr>
                      <w:rFonts w:ascii="Candara" w:hAnsi="Candara"/>
                      <w:sz w:val="28"/>
                    </w:rPr>
                  </w:pPr>
                  <w:r w:rsidRPr="008642BF">
                    <w:rPr>
                      <w:rFonts w:ascii="Candara" w:hAnsi="Candara"/>
                      <w:sz w:val="28"/>
                    </w:rPr>
                    <w:tab/>
                  </w:r>
                </w:p>
                <w:p w:rsidR="00C779C6" w:rsidRPr="008642BF" w:rsidRDefault="00067344" w:rsidP="007E7910">
                  <w:pPr>
                    <w:tabs>
                      <w:tab w:val="left" w:pos="90"/>
                    </w:tabs>
                    <w:rPr>
                      <w:rFonts w:ascii="Candara" w:hAnsi="Candara"/>
                      <w:sz w:val="28"/>
                      <w:u w:val="single"/>
                    </w:rPr>
                  </w:pPr>
                  <w:r w:rsidRPr="008642BF">
                    <w:rPr>
                      <w:rFonts w:ascii="Candara" w:hAnsi="Candara"/>
                      <w:sz w:val="28"/>
                    </w:rPr>
                    <w:t>-</w:t>
                  </w:r>
                  <w:r w:rsidRPr="008642BF">
                    <w:rPr>
                      <w:rFonts w:ascii="Candara" w:hAnsi="Candara"/>
                      <w:sz w:val="28"/>
                      <w:u w:val="single"/>
                    </w:rPr>
                    <w:t>Pencil/Pen</w:t>
                  </w:r>
                  <w:r w:rsidRPr="008642BF">
                    <w:rPr>
                      <w:rFonts w:ascii="Candara" w:hAnsi="Candara"/>
                      <w:sz w:val="28"/>
                      <w:u w:val="single"/>
                    </w:rPr>
                    <w:t>/Highlighter</w:t>
                  </w:r>
                </w:p>
                <w:p w:rsidR="00C779C6" w:rsidRPr="008642BF" w:rsidRDefault="00067344" w:rsidP="007E7910">
                  <w:pPr>
                    <w:tabs>
                      <w:tab w:val="left" w:pos="90"/>
                    </w:tabs>
                    <w:rPr>
                      <w:rFonts w:ascii="Candara" w:hAnsi="Candara"/>
                      <w:sz w:val="28"/>
                      <w:u w:val="single"/>
                    </w:rPr>
                  </w:pPr>
                </w:p>
                <w:p w:rsidR="00C779C6" w:rsidRPr="008642BF" w:rsidRDefault="00067344" w:rsidP="007E7910">
                  <w:pPr>
                    <w:tabs>
                      <w:tab w:val="left" w:pos="90"/>
                    </w:tabs>
                    <w:rPr>
                      <w:rFonts w:ascii="Candara" w:hAnsi="Candara"/>
                      <w:sz w:val="28"/>
                      <w:u w:val="single"/>
                    </w:rPr>
                  </w:pPr>
                  <w:r w:rsidRPr="008642BF">
                    <w:rPr>
                      <w:rFonts w:ascii="Candara" w:hAnsi="Candara"/>
                      <w:sz w:val="28"/>
                      <w:u w:val="single"/>
                    </w:rPr>
                    <w:t>-SmartBook</w:t>
                  </w:r>
                </w:p>
                <w:p w:rsidR="00C779C6" w:rsidRPr="008642BF" w:rsidRDefault="00067344" w:rsidP="007E7910">
                  <w:pPr>
                    <w:tabs>
                      <w:tab w:val="left" w:pos="90"/>
                    </w:tabs>
                    <w:rPr>
                      <w:rFonts w:ascii="Candara" w:hAnsi="Candara"/>
                      <w:sz w:val="28"/>
                      <w:u w:val="single"/>
                    </w:rPr>
                  </w:pPr>
                </w:p>
                <w:p w:rsidR="00C779C6" w:rsidRPr="008642BF" w:rsidRDefault="00067344" w:rsidP="00C779C6">
                  <w:pPr>
                    <w:tabs>
                      <w:tab w:val="left" w:pos="90"/>
                    </w:tabs>
                    <w:jc w:val="center"/>
                    <w:rPr>
                      <w:rFonts w:ascii="Candara" w:hAnsi="Candara"/>
                      <w:b/>
                      <w:sz w:val="28"/>
                    </w:rPr>
                  </w:pPr>
                  <w:r w:rsidRPr="008642BF">
                    <w:rPr>
                      <w:rFonts w:ascii="Candara" w:hAnsi="Candara"/>
                      <w:b/>
                      <w:sz w:val="28"/>
                    </w:rPr>
                    <w:t>Please be responsible and come to class with all of your materials</w:t>
                  </w:r>
                  <w:r w:rsidRPr="008642BF">
                    <w:rPr>
                      <w:rFonts w:ascii="Candara" w:hAnsi="Candara"/>
                      <w:b/>
                      <w:sz w:val="28"/>
                    </w:rPr>
                    <w:t xml:space="preserve"> each </w:t>
                  </w:r>
                  <w:r w:rsidRPr="008642BF">
                    <w:rPr>
                      <w:rFonts w:ascii="Candara" w:hAnsi="Candara"/>
                      <w:b/>
                      <w:sz w:val="28"/>
                    </w:rPr>
                    <w:t>day.</w:t>
                  </w:r>
                </w:p>
                <w:p w:rsidR="00C779C6" w:rsidRDefault="00067344"/>
              </w:txbxContent>
            </v:textbox>
            <w10:wrap type="tight" anchorx="page" anchory="page"/>
          </v:shape>
        </w:pict>
      </w:r>
      <w:r>
        <w:rPr>
          <w:noProof/>
        </w:rPr>
        <w:pict>
          <v:shape id="_x0000_s8366" type="#_x0000_t202" style="position:absolute;margin-left:65.6pt;margin-top:45.3pt;width:272.35pt;height:52.4pt;z-index:251652608;mso-wrap-edited:f;mso-position-horizontal-relative:page;mso-position-vertical-relative:page" o:regroupid="54" filled="f" fillcolor="#3f80cd" stroked="f" strokecolor="#b3cfff" strokeweight="1.5pt">
            <v:fill color2="#b3cfff" o:detectmouseclick="t" focusposition="" focussize=",90" type="gradient">
              <o:fill v:ext="view" type="gradientUnscaled"/>
            </v:fill>
            <v:shadow opacity="42598f" mv:blur="38100f" offset="0,2pt"/>
            <v:textbox style="mso-next-textbox:#_x0000_s8366" inset=",0,,0">
              <w:txbxContent>
                <w:p w:rsidR="00C779C6" w:rsidRPr="001E2995" w:rsidRDefault="00067344" w:rsidP="007E7910">
                  <w:pPr>
                    <w:pStyle w:val="Heading3"/>
                    <w:rPr>
                      <w:b/>
                      <w:color w:val="auto"/>
                    </w:rPr>
                  </w:pPr>
                  <w:r w:rsidRPr="001E2995">
                    <w:rPr>
                      <w:b/>
                      <w:color w:val="auto"/>
                    </w:rPr>
                    <w:t>Chapter Expectations</w:t>
                  </w:r>
                </w:p>
              </w:txbxContent>
            </v:textbox>
            <w10:wrap anchorx="page" anchory="page"/>
          </v:shape>
        </w:pict>
      </w:r>
      <w:r>
        <w:rPr>
          <w:noProof/>
        </w:rPr>
        <w:pict>
          <v:shape id="_x0000_s8714" type="#_x0000_t202" style="position:absolute;margin-left:35.5pt;margin-top:64.05pt;width:308.45pt;height:531.25pt;z-index:251704855;mso-wrap-edited:f;mso-position-horizontal-relative:page;mso-position-vertical-relative:page" wrapcoords="0 0 21600 0 21600 21600 0 21600 0 0" mv:complextextbox="1" filled="f" stroked="f">
            <v:fill o:detectmouseclick="t"/>
            <v:textbox style="mso-next-textbox:#_x0000_s8714" inset=",7.2pt,,7.2pt">
              <w:txbxContent>
                <w:p w:rsidR="00C779C6" w:rsidRPr="00F33A5F" w:rsidRDefault="00067344" w:rsidP="00C779C6">
                  <w:pPr>
                    <w:tabs>
                      <w:tab w:val="left" w:pos="90"/>
                    </w:tabs>
                    <w:rPr>
                      <w:rFonts w:ascii="Candara" w:hAnsi="Candara"/>
                      <w:b/>
                      <w:sz w:val="28"/>
                      <w:u w:val="single"/>
                    </w:rPr>
                  </w:pPr>
                  <w:r w:rsidRPr="00F33A5F">
                    <w:rPr>
                      <w:rFonts w:ascii="Candara" w:hAnsi="Candara"/>
                      <w:bCs/>
                      <w:sz w:val="28"/>
                      <w:u w:val="single"/>
                    </w:rPr>
                    <w:t>-Reading assignments</w:t>
                  </w:r>
                  <w:r w:rsidRPr="00F33A5F">
                    <w:rPr>
                      <w:rFonts w:ascii="Candara" w:hAnsi="Candara"/>
                      <w:sz w:val="28"/>
                    </w:rPr>
                    <w:t xml:space="preserve"> will help you with homework, vocab</w:t>
                  </w:r>
                  <w:r>
                    <w:rPr>
                      <w:rFonts w:ascii="Candara" w:hAnsi="Candara"/>
                      <w:sz w:val="28"/>
                    </w:rPr>
                    <w:t>ulary</w:t>
                  </w:r>
                  <w:r w:rsidRPr="00F33A5F">
                    <w:rPr>
                      <w:rFonts w:ascii="Candara" w:hAnsi="Candara"/>
                      <w:sz w:val="28"/>
                    </w:rPr>
                    <w:t>, and studying.</w:t>
                  </w:r>
                </w:p>
                <w:p w:rsidR="00C779C6" w:rsidRPr="00F33A5F" w:rsidRDefault="00067344" w:rsidP="00C779C6">
                  <w:pPr>
                    <w:tabs>
                      <w:tab w:val="left" w:pos="90"/>
                    </w:tabs>
                    <w:rPr>
                      <w:rFonts w:ascii="Candara" w:hAnsi="Candara"/>
                      <w:b/>
                      <w:sz w:val="28"/>
                      <w:u w:val="single"/>
                    </w:rPr>
                  </w:pPr>
                </w:p>
                <w:p w:rsidR="00C779C6" w:rsidRPr="00F33A5F" w:rsidRDefault="00067344" w:rsidP="00C779C6">
                  <w:pPr>
                    <w:tabs>
                      <w:tab w:val="left" w:pos="90"/>
                    </w:tabs>
                    <w:rPr>
                      <w:rFonts w:ascii="Candara" w:hAnsi="Candara"/>
                      <w:b/>
                      <w:sz w:val="28"/>
                      <w:u w:val="single"/>
                    </w:rPr>
                  </w:pPr>
                  <w:r w:rsidRPr="00F33A5F">
                    <w:rPr>
                      <w:rFonts w:ascii="Candara" w:hAnsi="Candara"/>
                      <w:bCs/>
                      <w:sz w:val="28"/>
                    </w:rPr>
                    <w:t>-</w:t>
                  </w:r>
                  <w:r w:rsidRPr="00F33A5F">
                    <w:rPr>
                      <w:rFonts w:ascii="Candara" w:hAnsi="Candara"/>
                      <w:bCs/>
                      <w:sz w:val="28"/>
                      <w:u w:val="single"/>
                    </w:rPr>
                    <w:t>Vocabulary</w:t>
                  </w:r>
                  <w:r w:rsidRPr="00F33A5F">
                    <w:rPr>
                      <w:rFonts w:ascii="Candara" w:hAnsi="Candara"/>
                      <w:sz w:val="28"/>
                    </w:rPr>
                    <w:t xml:space="preserve"> will be assigned for homework and will appear on quizzes and tests.</w:t>
                  </w:r>
                </w:p>
                <w:p w:rsidR="00C779C6" w:rsidRPr="00F33A5F" w:rsidRDefault="00067344" w:rsidP="00C779C6">
                  <w:pPr>
                    <w:tabs>
                      <w:tab w:val="left" w:pos="90"/>
                    </w:tabs>
                    <w:rPr>
                      <w:rFonts w:ascii="Candara" w:hAnsi="Candara"/>
                      <w:b/>
                      <w:sz w:val="28"/>
                      <w:u w:val="single"/>
                    </w:rPr>
                  </w:pPr>
                </w:p>
                <w:p w:rsidR="00C779C6" w:rsidRPr="00F33A5F" w:rsidRDefault="00067344" w:rsidP="00C779C6">
                  <w:pPr>
                    <w:tabs>
                      <w:tab w:val="left" w:pos="90"/>
                    </w:tabs>
                    <w:rPr>
                      <w:rFonts w:ascii="Candara" w:hAnsi="Candara" w:cs="MS Reference Specialty"/>
                      <w:bCs/>
                      <w:sz w:val="28"/>
                    </w:rPr>
                  </w:pPr>
                  <w:r w:rsidRPr="00F33A5F">
                    <w:rPr>
                      <w:rFonts w:ascii="Candara" w:hAnsi="Candara"/>
                      <w:sz w:val="28"/>
                      <w:u w:val="single"/>
                    </w:rPr>
                    <w:t>-Worksheets</w:t>
                  </w:r>
                  <w:r w:rsidRPr="00F33A5F">
                    <w:rPr>
                      <w:rFonts w:ascii="Candara" w:hAnsi="Candara"/>
                      <w:sz w:val="28"/>
                    </w:rPr>
                    <w:t xml:space="preserve"> will include directed readings, diagrams, charts, or outlines.</w:t>
                  </w:r>
                </w:p>
                <w:p w:rsidR="00C779C6" w:rsidRPr="00F33A5F" w:rsidRDefault="00067344" w:rsidP="00C779C6">
                  <w:pPr>
                    <w:tabs>
                      <w:tab w:val="left" w:pos="90"/>
                    </w:tabs>
                    <w:rPr>
                      <w:rFonts w:ascii="Candara" w:hAnsi="Candara"/>
                      <w:b/>
                      <w:sz w:val="28"/>
                      <w:u w:val="single"/>
                    </w:rPr>
                  </w:pPr>
                </w:p>
                <w:p w:rsidR="00C779C6" w:rsidRPr="00F33A5F" w:rsidRDefault="00067344" w:rsidP="00C779C6">
                  <w:pPr>
                    <w:tabs>
                      <w:tab w:val="left" w:pos="90"/>
                    </w:tabs>
                    <w:rPr>
                      <w:rFonts w:ascii="Candara" w:hAnsi="Candara"/>
                      <w:b/>
                      <w:sz w:val="28"/>
                      <w:u w:val="single"/>
                    </w:rPr>
                  </w:pPr>
                  <w:r w:rsidRPr="00F33A5F">
                    <w:rPr>
                      <w:rFonts w:ascii="Candara" w:hAnsi="Candara"/>
                      <w:bCs/>
                      <w:sz w:val="28"/>
                      <w:u w:val="single"/>
                    </w:rPr>
                    <w:t>-Labs</w:t>
                  </w:r>
                  <w:r w:rsidRPr="00F33A5F">
                    <w:rPr>
                      <w:rFonts w:ascii="Candara" w:hAnsi="Candara"/>
                      <w:sz w:val="28"/>
                    </w:rPr>
                    <w:t xml:space="preserve"> will be explained prior to doing them.  You are to follow the directions closely.  Inappropriate behavio</w:t>
                  </w:r>
                  <w:r w:rsidRPr="00F33A5F">
                    <w:rPr>
                      <w:rFonts w:ascii="Candara" w:hAnsi="Candara"/>
                      <w:sz w:val="28"/>
                    </w:rPr>
                    <w:t>r will result in exclusion from the lab activity.</w:t>
                  </w:r>
                </w:p>
                <w:p w:rsidR="00C779C6" w:rsidRPr="00F33A5F" w:rsidRDefault="00067344" w:rsidP="00C779C6">
                  <w:pPr>
                    <w:tabs>
                      <w:tab w:val="left" w:pos="90"/>
                    </w:tabs>
                    <w:rPr>
                      <w:rFonts w:ascii="Candara" w:hAnsi="Candara"/>
                      <w:b/>
                      <w:sz w:val="28"/>
                      <w:u w:val="single"/>
                    </w:rPr>
                  </w:pPr>
                </w:p>
                <w:p w:rsidR="00C779C6" w:rsidRPr="00F33A5F" w:rsidRDefault="00067344" w:rsidP="00C779C6">
                  <w:pPr>
                    <w:tabs>
                      <w:tab w:val="left" w:pos="90"/>
                    </w:tabs>
                    <w:rPr>
                      <w:rFonts w:ascii="Candara" w:hAnsi="Candara"/>
                      <w:b/>
                      <w:sz w:val="28"/>
                      <w:u w:val="single"/>
                    </w:rPr>
                  </w:pPr>
                  <w:r w:rsidRPr="00F33A5F">
                    <w:rPr>
                      <w:rFonts w:ascii="Candara" w:hAnsi="Candara"/>
                      <w:sz w:val="28"/>
                      <w:u w:val="single"/>
                    </w:rPr>
                    <w:t>-Projects</w:t>
                  </w:r>
                  <w:r w:rsidRPr="00F33A5F">
                    <w:rPr>
                      <w:rFonts w:ascii="Candara" w:hAnsi="Candara"/>
                      <w:sz w:val="28"/>
                    </w:rPr>
                    <w:t xml:space="preserve"> are explained in class and will have specific directions.</w:t>
                  </w:r>
                </w:p>
                <w:p w:rsidR="00C779C6" w:rsidRPr="00F33A5F" w:rsidRDefault="00067344" w:rsidP="00C779C6">
                  <w:pPr>
                    <w:tabs>
                      <w:tab w:val="left" w:pos="90"/>
                    </w:tabs>
                    <w:rPr>
                      <w:rFonts w:ascii="Candara" w:hAnsi="Candara"/>
                      <w:b/>
                      <w:sz w:val="28"/>
                      <w:u w:val="single"/>
                    </w:rPr>
                  </w:pPr>
                </w:p>
                <w:p w:rsidR="00C779C6" w:rsidRPr="00F33A5F" w:rsidRDefault="00067344" w:rsidP="00C779C6">
                  <w:pPr>
                    <w:tabs>
                      <w:tab w:val="left" w:pos="90"/>
                    </w:tabs>
                    <w:rPr>
                      <w:rFonts w:ascii="Candara" w:hAnsi="Candara"/>
                      <w:b/>
                      <w:sz w:val="28"/>
                      <w:u w:val="single"/>
                    </w:rPr>
                  </w:pPr>
                  <w:r w:rsidRPr="00F33A5F">
                    <w:rPr>
                      <w:rFonts w:ascii="Candara" w:hAnsi="Candara"/>
                      <w:bCs/>
                      <w:sz w:val="28"/>
                    </w:rPr>
                    <w:t>-</w:t>
                  </w:r>
                  <w:r w:rsidRPr="00F33A5F">
                    <w:rPr>
                      <w:rFonts w:ascii="Candara" w:hAnsi="Candara"/>
                      <w:bCs/>
                      <w:sz w:val="28"/>
                      <w:u w:val="single"/>
                    </w:rPr>
                    <w:t>Tests</w:t>
                  </w:r>
                  <w:r w:rsidRPr="00F33A5F">
                    <w:rPr>
                      <w:rFonts w:ascii="Candara" w:hAnsi="Candara"/>
                      <w:bCs/>
                      <w:sz w:val="28"/>
                    </w:rPr>
                    <w:t xml:space="preserve"> - Tests are given every 3-4 weeks.</w:t>
                  </w:r>
                </w:p>
                <w:p w:rsidR="00C779C6" w:rsidRPr="00F33A5F" w:rsidRDefault="00067344" w:rsidP="00C779C6">
                  <w:pPr>
                    <w:tabs>
                      <w:tab w:val="left" w:pos="90"/>
                    </w:tabs>
                    <w:ind w:left="360" w:hanging="360"/>
                    <w:rPr>
                      <w:rFonts w:ascii="Candara" w:hAnsi="Candara"/>
                      <w:bCs/>
                      <w:sz w:val="28"/>
                    </w:rPr>
                  </w:pPr>
                </w:p>
                <w:p w:rsidR="00C779C6" w:rsidRPr="00F33A5F" w:rsidRDefault="00067344" w:rsidP="00C779C6">
                  <w:pPr>
                    <w:tabs>
                      <w:tab w:val="left" w:pos="90"/>
                    </w:tabs>
                    <w:rPr>
                      <w:rFonts w:ascii="Candara" w:hAnsi="Candara"/>
                      <w:sz w:val="28"/>
                    </w:rPr>
                  </w:pPr>
                  <w:r w:rsidRPr="00F33A5F">
                    <w:rPr>
                      <w:rFonts w:ascii="Candara" w:hAnsi="Candara"/>
                      <w:b/>
                      <w:sz w:val="28"/>
                      <w:szCs w:val="28"/>
                      <w:u w:val="single"/>
                    </w:rPr>
                    <w:t>-</w:t>
                  </w:r>
                  <w:r w:rsidRPr="00F33A5F">
                    <w:rPr>
                      <w:rFonts w:ascii="Candara" w:hAnsi="Candara"/>
                      <w:sz w:val="28"/>
                      <w:u w:val="single"/>
                    </w:rPr>
                    <w:t>Science World</w:t>
                  </w:r>
                  <w:r w:rsidRPr="00F33A5F">
                    <w:rPr>
                      <w:rFonts w:ascii="Candara" w:hAnsi="Candara"/>
                      <w:sz w:val="28"/>
                    </w:rPr>
                    <w:t xml:space="preserve"> – You will be required to read and reflect on an ar</w:t>
                  </w:r>
                  <w:r w:rsidRPr="00F33A5F">
                    <w:rPr>
                      <w:rFonts w:ascii="Candara" w:hAnsi="Candara"/>
                      <w:sz w:val="28"/>
                    </w:rPr>
                    <w:t xml:space="preserve">ticle from these magazines </w:t>
                  </w:r>
                </w:p>
                <w:p w:rsidR="00C779C6" w:rsidRPr="00F33A5F" w:rsidRDefault="00067344" w:rsidP="00C779C6">
                  <w:pPr>
                    <w:tabs>
                      <w:tab w:val="left" w:pos="90"/>
                    </w:tabs>
                    <w:ind w:left="360" w:hanging="360"/>
                    <w:rPr>
                      <w:rFonts w:ascii="Candara" w:hAnsi="Candara"/>
                      <w:bCs/>
                      <w:sz w:val="28"/>
                    </w:rPr>
                  </w:pPr>
                </w:p>
                <w:p w:rsidR="00C779C6" w:rsidRPr="00F33A5F" w:rsidRDefault="00067344" w:rsidP="00C779C6">
                  <w:pPr>
                    <w:tabs>
                      <w:tab w:val="left" w:pos="90"/>
                    </w:tabs>
                    <w:rPr>
                      <w:rFonts w:ascii="Candara" w:hAnsi="Candara"/>
                      <w:sz w:val="28"/>
                    </w:rPr>
                  </w:pPr>
                  <w:r w:rsidRPr="00F33A5F">
                    <w:rPr>
                      <w:rFonts w:ascii="Candara" w:hAnsi="Candara"/>
                      <w:sz w:val="28"/>
                      <w:u w:val="single"/>
                    </w:rPr>
                    <w:t>-Daily 7/8</w:t>
                  </w:r>
                  <w:r w:rsidRPr="00F33A5F">
                    <w:rPr>
                      <w:rFonts w:ascii="Candara" w:hAnsi="Candara"/>
                      <w:sz w:val="28"/>
                    </w:rPr>
                    <w:t xml:space="preserve"> – These short questions will give you a quick review of important science concepts or topics which will help prepare for standardized tests.</w:t>
                  </w:r>
                </w:p>
                <w:p w:rsidR="00C779C6" w:rsidRPr="000374DA" w:rsidRDefault="00067344"/>
              </w:txbxContent>
            </v:textbox>
            <w10:wrap type="tight" anchorx="page" anchory="page"/>
          </v:shape>
        </w:pict>
      </w:r>
      <w:r>
        <w:rPr>
          <w:noProof/>
        </w:rPr>
        <w:pict>
          <v:shape id="_x0000_s1237" type="#_x0000_t202" style="position:absolute;margin-left:371.55pt;margin-top:55.05pt;width:198pt;height:17.95pt;z-index:25165568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37" inset=",0,,0">
              <w:txbxContent>
                <w:p w:rsidR="00C779C6" w:rsidRPr="00F33A5F" w:rsidRDefault="00067344" w:rsidP="007E7910">
                  <w:pPr>
                    <w:pStyle w:val="Boxheading-small"/>
                    <w:rPr>
                      <w:b/>
                      <w:color w:val="auto"/>
                      <w:sz w:val="32"/>
                    </w:rPr>
                  </w:pPr>
                  <w:r w:rsidRPr="00F33A5F">
                    <w:rPr>
                      <w:b/>
                      <w:color w:val="auto"/>
                      <w:sz w:val="32"/>
                    </w:rPr>
                    <w:t xml:space="preserve">Materials </w:t>
                  </w:r>
                </w:p>
              </w:txbxContent>
            </v:textbox>
            <w10:wrap type="tight" anchorx="page" anchory="page"/>
          </v:shape>
        </w:pict>
      </w:r>
      <w:r>
        <w:rPr>
          <w:noProof/>
        </w:rPr>
        <w:drawing>
          <wp:anchor distT="0" distB="0" distL="114300" distR="114300" simplePos="0" relativeHeight="251697687" behindDoc="0" locked="0" layoutInCell="1" allowOverlap="1">
            <wp:simplePos x="0" y="0"/>
            <wp:positionH relativeFrom="page">
              <wp:posOffset>5765800</wp:posOffset>
            </wp:positionH>
            <wp:positionV relativeFrom="page">
              <wp:posOffset>7684770</wp:posOffset>
            </wp:positionV>
            <wp:extent cx="1231900" cy="1576070"/>
            <wp:effectExtent l="25400" t="0" r="0" b="0"/>
            <wp:wrapTight wrapText="bothSides">
              <wp:wrapPolygon edited="0">
                <wp:start x="4454" y="348"/>
                <wp:lineTo x="2227" y="1044"/>
                <wp:lineTo x="-445" y="4177"/>
                <wp:lineTo x="445" y="11488"/>
                <wp:lineTo x="4008" y="17057"/>
                <wp:lineTo x="4454" y="17405"/>
                <wp:lineTo x="11134" y="20886"/>
                <wp:lineTo x="11579" y="20886"/>
                <wp:lineTo x="16924" y="20886"/>
                <wp:lineTo x="18260" y="20886"/>
                <wp:lineTo x="21377" y="18102"/>
                <wp:lineTo x="21377" y="13576"/>
                <wp:lineTo x="20932" y="11488"/>
                <wp:lineTo x="19596" y="8703"/>
                <wp:lineTo x="17814" y="5570"/>
                <wp:lineTo x="11579" y="1044"/>
                <wp:lineTo x="9353" y="348"/>
                <wp:lineTo x="4454" y="348"/>
              </wp:wrapPolygon>
            </wp:wrapTight>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0"/>
                    <a:srcRect/>
                    <a:stretch>
                      <a:fillRect/>
                    </a:stretch>
                  </pic:blipFill>
                  <pic:spPr bwMode="auto">
                    <a:xfrm>
                      <a:off x="0" y="0"/>
                      <a:ext cx="1231900" cy="1576070"/>
                    </a:xfrm>
                    <a:prstGeom prst="rect">
                      <a:avLst/>
                    </a:prstGeom>
                    <a:noFill/>
                    <a:ln w="9525">
                      <a:noFill/>
                      <a:miter lim="800000"/>
                      <a:headEnd/>
                      <a:tailEnd/>
                    </a:ln>
                  </pic:spPr>
                </pic:pic>
              </a:graphicData>
            </a:graphic>
          </wp:anchor>
        </w:drawing>
      </w:r>
      <w:r>
        <w:br w:type="page"/>
      </w:r>
      <w:r>
        <w:rPr>
          <w:noProof/>
        </w:rPr>
        <w:drawing>
          <wp:anchor distT="0" distB="0" distL="114300" distR="114300" simplePos="0" relativeHeight="251747863" behindDoc="0" locked="0" layoutInCell="1" allowOverlap="1">
            <wp:simplePos x="0" y="0"/>
            <wp:positionH relativeFrom="column">
              <wp:posOffset>4593590</wp:posOffset>
            </wp:positionH>
            <wp:positionV relativeFrom="paragraph">
              <wp:posOffset>7357110</wp:posOffset>
            </wp:positionV>
            <wp:extent cx="1943100" cy="1460500"/>
            <wp:effectExtent l="25400" t="0" r="0" b="0"/>
            <wp:wrapTight wrapText="bothSides">
              <wp:wrapPolygon edited="0">
                <wp:start x="-282" y="0"/>
                <wp:lineTo x="-282" y="21412"/>
                <wp:lineTo x="21459" y="21412"/>
                <wp:lineTo x="21459" y="0"/>
                <wp:lineTo x="-282" y="0"/>
              </wp:wrapPolygon>
            </wp:wrapTight>
            <wp:docPr id="2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1"/>
                    <a:srcRect/>
                    <a:stretch>
                      <a:fillRect/>
                    </a:stretch>
                  </pic:blipFill>
                  <pic:spPr bwMode="auto">
                    <a:xfrm>
                      <a:off x="0" y="0"/>
                      <a:ext cx="1943100" cy="1460500"/>
                    </a:xfrm>
                    <a:prstGeom prst="rect">
                      <a:avLst/>
                    </a:prstGeom>
                    <a:noFill/>
                    <a:ln w="9525">
                      <a:noFill/>
                      <a:miter lim="800000"/>
                      <a:headEnd/>
                      <a:tailEnd/>
                    </a:ln>
                  </pic:spPr>
                </pic:pic>
              </a:graphicData>
            </a:graphic>
          </wp:anchor>
        </w:drawing>
      </w:r>
      <w:r>
        <w:rPr>
          <w:noProof/>
        </w:rPr>
        <w:pict>
          <v:group id="_x0000_s24802" style="position:absolute;margin-left:57.6pt;margin-top:565.1pt;width:469.85pt;height:179.05pt;z-index:251714071;mso-position-horizontal-relative:page;mso-position-vertical-relative:page" coordsize="20000,20000" wrapcoords="0 0 21600 0 21600 21600 0 21600 0 0" mv:complextextbox="1">
            <o:lock v:ext="edit" ungrouping="t"/>
            <v:shape id="_x0000_s24803" type="#_x0000_t202" style="position:absolute;width:20000;height:20000;mso-wrap-edited:f;mso-position-horizontal-relative:page;mso-position-vertical-relative:page" wrapcoords="0 0 21600 0 21600 21600 0 21600 0 0" o:regroupid="131" mv:complextextbox="1" filled="f" stroked="f">
              <v:fill o:detectmouseclick="t"/>
              <v:textbox style="mso-next-textbox:#_x0000_s24768" inset=",7.2pt,,7.2pt"/>
            </v:shape>
            <v:shape id="_x0000_s24804" type="#_x0000_t202" style="position:absolute;left:306;top:804;width:19385;height:6306" filled="f" stroked="f">
              <v:textbox style="mso-next-textbox:#_x0000_s24805" inset="0,0,0,0">
                <w:txbxContent>
                  <w:p w:rsidR="00C779C6" w:rsidRPr="00C83014" w:rsidRDefault="00067344" w:rsidP="00C779C6">
                    <w:pPr>
                      <w:tabs>
                        <w:tab w:val="left" w:pos="90"/>
                      </w:tabs>
                      <w:spacing w:line="264" w:lineRule="auto"/>
                      <w:rPr>
                        <w:rFonts w:ascii="Candara" w:hAnsi="Candara"/>
                        <w:sz w:val="28"/>
                      </w:rPr>
                    </w:pPr>
                    <w:r w:rsidRPr="00C83014">
                      <w:rPr>
                        <w:rFonts w:ascii="Candara" w:hAnsi="Candara"/>
                        <w:sz w:val="28"/>
                      </w:rPr>
                      <w:tab/>
                    </w:r>
                    <w:r>
                      <w:rPr>
                        <w:rFonts w:ascii="Candara" w:hAnsi="Candara"/>
                        <w:sz w:val="28"/>
                      </w:rPr>
                      <w:t xml:space="preserve">    </w:t>
                    </w:r>
                    <w:r w:rsidRPr="00C83014">
                      <w:rPr>
                        <w:rFonts w:ascii="Candara" w:hAnsi="Candara"/>
                        <w:sz w:val="28"/>
                      </w:rPr>
                      <w:t xml:space="preserve">If you are not in class, it is </w:t>
                    </w:r>
                    <w:r w:rsidRPr="00C83014">
                      <w:rPr>
                        <w:rFonts w:ascii="Candara" w:hAnsi="Candara"/>
                        <w:sz w:val="28"/>
                      </w:rPr>
                      <w:t>your responsibility to check the absent calendar and take the work from the bin.  You will have the same number of days you were absent to complete the assignment.  If you have questions about the work, you must ask a friend or see Ms. Ivack.</w:t>
                    </w:r>
                  </w:p>
                  <w:p w:rsidR="00C779C6" w:rsidRPr="00C83014" w:rsidRDefault="00067344" w:rsidP="00C779C6">
                    <w:pPr>
                      <w:tabs>
                        <w:tab w:val="left" w:pos="90"/>
                      </w:tabs>
                      <w:spacing w:line="264" w:lineRule="auto"/>
                      <w:rPr>
                        <w:rFonts w:ascii="Candara" w:hAnsi="Candara"/>
                        <w:sz w:val="28"/>
                      </w:rPr>
                    </w:pPr>
                    <w:r w:rsidRPr="00C83014">
                      <w:rPr>
                        <w:rFonts w:ascii="Candara" w:hAnsi="Candara"/>
                        <w:sz w:val="28"/>
                      </w:rPr>
                      <w:tab/>
                      <w:t xml:space="preserve">    If you n</w:t>
                    </w:r>
                    <w:r w:rsidRPr="00C83014">
                      <w:rPr>
                        <w:rFonts w:ascii="Candara" w:hAnsi="Candara"/>
                        <w:sz w:val="28"/>
                      </w:rPr>
                      <w:t xml:space="preserve">eed to redo an assignment or need an extra copy, you must also get the work from the bin.  </w:t>
                    </w:r>
                  </w:p>
                  <w:p w:rsidR="00C779C6" w:rsidRPr="00C83014" w:rsidRDefault="00067344" w:rsidP="00C779C6">
                    <w:pPr>
                      <w:tabs>
                        <w:tab w:val="left" w:pos="90"/>
                      </w:tabs>
                      <w:spacing w:line="264" w:lineRule="auto"/>
                      <w:rPr>
                        <w:rFonts w:ascii="Candara" w:hAnsi="Candara"/>
                        <w:sz w:val="28"/>
                      </w:rPr>
                    </w:pPr>
                    <w:r w:rsidRPr="00C83014">
                      <w:rPr>
                        <w:rFonts w:ascii="Candara" w:hAnsi="Candara"/>
                        <w:sz w:val="28"/>
                      </w:rPr>
                      <w:t xml:space="preserve"> </w:t>
                    </w:r>
                    <w:r w:rsidRPr="00C83014">
                      <w:rPr>
                        <w:rFonts w:ascii="Candara" w:hAnsi="Candara"/>
                        <w:sz w:val="28"/>
                      </w:rPr>
                      <w:tab/>
                      <w:t xml:space="preserve">    This is your responsibility.  I will help you with the work, but I will not prepare the work for you.</w:t>
                    </w:r>
                  </w:p>
                  <w:p w:rsidR="00C779C6" w:rsidRPr="00BB46B4" w:rsidRDefault="00067344" w:rsidP="00C779C6">
                    <w:pPr>
                      <w:tabs>
                        <w:tab w:val="left" w:pos="90"/>
                      </w:tabs>
                      <w:rPr>
                        <w:rFonts w:ascii="Candara" w:hAnsi="Candara"/>
                        <w:sz w:val="26"/>
                      </w:rPr>
                    </w:pPr>
                  </w:p>
                  <w:p w:rsidR="00C779C6" w:rsidRDefault="00067344"/>
                </w:txbxContent>
              </v:textbox>
            </v:shape>
            <v:shape id="_x0000_s24805" type="#_x0000_t202" style="position:absolute;left:306;top:7104;width:13705;height:2106" filled="f" stroked="f">
              <v:textbox style="mso-next-textbox:#_x0000_s24806" inset="0,0,0,0">
                <w:txbxContent/>
              </v:textbox>
            </v:shape>
            <v:shape id="_x0000_s24806" type="#_x0000_t202" style="position:absolute;left:306;top:9204;width:13705;height:2106" filled="f" stroked="f">
              <v:textbox style="mso-next-textbox:#_x0000_s24807" inset="0,0,0,0">
                <w:txbxContent/>
              </v:textbox>
            </v:shape>
            <v:shape id="_x0000_s24807" type="#_x0000_t202" style="position:absolute;left:306;top:11304;width:13705;height:2106" filled="f" stroked="f">
              <v:textbox style="mso-next-textbox:#_x0000_s24808" inset="0,0,0,0">
                <w:txbxContent/>
              </v:textbox>
            </v:shape>
            <v:shape id="_x0000_s24808" type="#_x0000_t202" style="position:absolute;left:306;top:13404;width:13705;height:2106" filled="f" stroked="f">
              <v:textbox style="mso-next-textbox:#_x0000_s24809" inset="0,0,0,0">
                <w:txbxContent/>
              </v:textbox>
            </v:shape>
            <v:shape id="_x0000_s24809" type="#_x0000_t202" style="position:absolute;left:306;top:15504;width:13705;height:2106" filled="f" stroked="f">
              <v:textbox style="mso-next-textbox:#_x0000_s24809" inset="0,0,0,0">
                <w:txbxContent/>
              </v:textbox>
            </v:shape>
            <w10:wrap type="tight" anchorx="page" anchory="page"/>
          </v:group>
        </w:pict>
      </w:r>
      <w:r>
        <w:rPr>
          <w:noProof/>
        </w:rPr>
        <w:pict>
          <v:rect id="_x0000_s1297" style="position:absolute;margin-left:50.4pt;margin-top:230.1pt;width:510.8pt;height:278.8pt;z-index:251618811;mso-wrap-edited:f;mso-position-horizontal-relative:page;mso-position-vertical-relative:page" fillcolor="white [3212]" strokecolor="black [3213]" strokeweight="6pt">
            <v:fill o:detectmouseclick="t"/>
            <v:stroke dashstyle="dash"/>
            <v:shadow opacity="42598f" mv:blur="38100f" offset="0,2pt"/>
            <v:textbox inset=",7.2pt,,7.2pt"/>
            <w10:wrap anchorx="page" anchory="page"/>
          </v:rect>
        </w:pict>
      </w:r>
      <w:r>
        <w:rPr>
          <w:noProof/>
        </w:rPr>
        <w:pict>
          <v:group id="_x0000_s24793" style="position:absolute;margin-left:1in;margin-top:232.1pt;width:478.7pt;height:368pt;z-index:251710999;mso-position-horizontal-relative:page;mso-position-vertical-relative:page" coordsize="20000,20000" wrapcoords="0 0 21600 0 21600 21600 0 21600 0 0" mv:complextextbox="1">
            <o:lock v:ext="edit" ungrouping="t"/>
            <v:shape id="_x0000_s24794" type="#_x0000_t202" style="position:absolute;width:20000;height:20000;mso-wrap-edited:f;mso-position-horizontal-relative:page;mso-position-vertical-relative:page" wrapcoords="0 0 21600 0 21600 21600 0 21600 0 0" o:regroupid="130" mv:complextextbox="1" filled="f" stroked="f">
              <v:fill o:detectmouseclick="t"/>
              <v:textbox style="mso-next-textbox:#_x0000_s24759" inset=",7.2pt,,7.2pt"/>
            </v:shape>
            <v:shape id="_x0000_s24795" type="#_x0000_t202" style="position:absolute;left:301;top:391;width:19396;height:1375" filled="f" stroked="f">
              <v:textbox style="mso-next-textbox:#_x0000_s24796" inset="0,0,0,0">
                <w:txbxContent>
                  <w:p w:rsidR="00C779C6" w:rsidRDefault="00067344" w:rsidP="00C779C6">
                    <w:pPr>
                      <w:tabs>
                        <w:tab w:val="left" w:pos="90"/>
                      </w:tabs>
                      <w:jc w:val="center"/>
                      <w:rPr>
                        <w:rFonts w:ascii="Cooper Black" w:hAnsi="Cooper Black"/>
                        <w:sz w:val="44"/>
                      </w:rPr>
                    </w:pPr>
                    <w:r w:rsidRPr="008F2EF5">
                      <w:rPr>
                        <w:rFonts w:ascii="Cooper Black" w:hAnsi="Cooper Black"/>
                        <w:sz w:val="44"/>
                      </w:rPr>
                      <w:t>Late Work</w:t>
                    </w:r>
                  </w:p>
                  <w:p w:rsidR="00C779C6" w:rsidRPr="00F33A5F" w:rsidRDefault="00067344" w:rsidP="00C779C6">
                    <w:pPr>
                      <w:tabs>
                        <w:tab w:val="left" w:pos="90"/>
                      </w:tabs>
                      <w:jc w:val="center"/>
                      <w:rPr>
                        <w:rFonts w:ascii="Cooper Black" w:hAnsi="Cooper Black"/>
                      </w:rPr>
                    </w:pPr>
                  </w:p>
                  <w:p w:rsidR="00C779C6" w:rsidRPr="008642BF" w:rsidRDefault="00067344" w:rsidP="008642BF">
                    <w:pPr>
                      <w:pStyle w:val="BodyTextIndent"/>
                      <w:numPr>
                        <w:ilvl w:val="0"/>
                        <w:numId w:val="12"/>
                      </w:numPr>
                      <w:spacing w:before="120" w:after="120" w:line="264" w:lineRule="auto"/>
                      <w:rPr>
                        <w:rFonts w:ascii="Candara" w:hAnsi="Candara"/>
                        <w:szCs w:val="24"/>
                      </w:rPr>
                    </w:pPr>
                    <w:r w:rsidRPr="008642BF">
                      <w:rPr>
                        <w:rFonts w:ascii="Candara" w:hAnsi="Candara"/>
                        <w:bCs/>
                        <w:szCs w:val="24"/>
                      </w:rPr>
                      <w:t xml:space="preserve">Late work will not </w:t>
                    </w:r>
                    <w:r w:rsidRPr="008642BF">
                      <w:rPr>
                        <w:rFonts w:ascii="Candara" w:hAnsi="Candara"/>
                        <w:bCs/>
                        <w:szCs w:val="24"/>
                      </w:rPr>
                      <w:t>receive full credit.</w:t>
                    </w:r>
                  </w:p>
                  <w:p w:rsidR="00C779C6" w:rsidRPr="008642BF" w:rsidRDefault="00067344" w:rsidP="008642BF">
                    <w:pPr>
                      <w:numPr>
                        <w:ilvl w:val="0"/>
                        <w:numId w:val="12"/>
                      </w:numPr>
                      <w:spacing w:before="120" w:after="120" w:line="264" w:lineRule="auto"/>
                      <w:rPr>
                        <w:rFonts w:ascii="Candara" w:hAnsi="Candara"/>
                        <w:sz w:val="28"/>
                      </w:rPr>
                    </w:pPr>
                    <w:r w:rsidRPr="008642BF">
                      <w:rPr>
                        <w:rFonts w:ascii="Candara" w:hAnsi="Candara"/>
                        <w:bCs/>
                        <w:sz w:val="28"/>
                      </w:rPr>
                      <w:t>Late</w:t>
                    </w:r>
                    <w:r w:rsidRPr="008642BF">
                      <w:rPr>
                        <w:rFonts w:ascii="Candara" w:hAnsi="Candara"/>
                        <w:bCs/>
                        <w:sz w:val="28"/>
                      </w:rPr>
                      <w:t xml:space="preserve"> work </w:t>
                    </w:r>
                    <w:r w:rsidRPr="008642BF">
                      <w:rPr>
                        <w:rFonts w:ascii="Candara" w:hAnsi="Candara"/>
                        <w:sz w:val="28"/>
                      </w:rPr>
                      <w:t xml:space="preserve">results in referral to academic lunch. </w:t>
                    </w:r>
                    <w:r w:rsidRPr="008642BF">
                      <w:rPr>
                        <w:rFonts w:ascii="Candara" w:hAnsi="Candara"/>
                        <w:sz w:val="28"/>
                      </w:rPr>
                      <w:t xml:space="preserve"> The assignment should be tur</w:t>
                    </w:r>
                    <w:r w:rsidRPr="008642BF">
                      <w:rPr>
                        <w:rFonts w:ascii="Candara" w:hAnsi="Candara"/>
                        <w:sz w:val="28"/>
                      </w:rPr>
                      <w:t>ned in after the academic lunch and will not be accepted any later.</w:t>
                    </w:r>
                  </w:p>
                  <w:p w:rsidR="00C779C6" w:rsidRPr="008642BF" w:rsidRDefault="00067344" w:rsidP="008642BF">
                    <w:pPr>
                      <w:numPr>
                        <w:ilvl w:val="0"/>
                        <w:numId w:val="12"/>
                      </w:numPr>
                      <w:spacing w:before="120" w:after="120" w:line="264" w:lineRule="auto"/>
                      <w:rPr>
                        <w:rFonts w:ascii="Candara" w:hAnsi="Candara"/>
                        <w:sz w:val="28"/>
                      </w:rPr>
                    </w:pPr>
                    <w:r w:rsidRPr="008642BF">
                      <w:rPr>
                        <w:rFonts w:ascii="Candara" w:hAnsi="Candara"/>
                        <w:bCs/>
                        <w:sz w:val="28"/>
                      </w:rPr>
                      <w:t xml:space="preserve">Homework </w:t>
                    </w:r>
                    <w:r w:rsidRPr="008642BF">
                      <w:rPr>
                        <w:rFonts w:ascii="Candara" w:hAnsi="Candara"/>
                        <w:bCs/>
                        <w:sz w:val="28"/>
                      </w:rPr>
                      <w:t>Pass: One</w:t>
                    </w:r>
                    <w:r w:rsidRPr="008642BF">
                      <w:rPr>
                        <w:rFonts w:ascii="Candara" w:hAnsi="Candara"/>
                        <w:sz w:val="28"/>
                      </w:rPr>
                      <w:t xml:space="preserve"> homework pass will be issued per quarter.  The pass allows for one homewo</w:t>
                    </w:r>
                    <w:r w:rsidRPr="008642BF">
                      <w:rPr>
                        <w:rFonts w:ascii="Candara" w:hAnsi="Candara"/>
                        <w:sz w:val="28"/>
                      </w:rPr>
                      <w:t>rk assignment to be accepted ONE</w:t>
                    </w:r>
                    <w:r w:rsidRPr="008642BF">
                      <w:rPr>
                        <w:rFonts w:ascii="Candara" w:hAnsi="Candara"/>
                        <w:sz w:val="28"/>
                      </w:rPr>
                      <w:t xml:space="preserve"> day late and still receive full credit.  Put the pass in a safe place, as there are no replacements if lost.</w:t>
                    </w:r>
                    <w:r w:rsidRPr="008642BF">
                      <w:rPr>
                        <w:rFonts w:ascii="Candara" w:hAnsi="Candara"/>
                        <w:sz w:val="28"/>
                      </w:rPr>
                      <w:t xml:space="preserve">  If you do not use your homewor</w:t>
                    </w:r>
                    <w:r w:rsidRPr="008642BF">
                      <w:rPr>
                        <w:rFonts w:ascii="Candara" w:hAnsi="Candara"/>
                        <w:sz w:val="28"/>
                      </w:rPr>
                      <w:t>k pass all quarter, you may redeem it to dismiss your lowest homework grade.</w:t>
                    </w:r>
                  </w:p>
                  <w:p w:rsidR="00C779C6" w:rsidRPr="008642BF" w:rsidRDefault="00067344" w:rsidP="008642BF">
                    <w:pPr>
                      <w:numPr>
                        <w:ilvl w:val="0"/>
                        <w:numId w:val="12"/>
                      </w:numPr>
                      <w:spacing w:before="120" w:after="120" w:line="264" w:lineRule="auto"/>
                      <w:rPr>
                        <w:rFonts w:ascii="Candara" w:hAnsi="Candara"/>
                        <w:sz w:val="28"/>
                      </w:rPr>
                    </w:pPr>
                    <w:r w:rsidRPr="008642BF">
                      <w:rPr>
                        <w:rFonts w:ascii="Candara" w:hAnsi="Candara"/>
                        <w:sz w:val="28"/>
                      </w:rPr>
                      <w:t>Homework can always be hung on the clip outside of the classroom if Ms. Ivack is not in the room.</w:t>
                    </w:r>
                  </w:p>
                  <w:p w:rsidR="00C779C6" w:rsidRDefault="00067344"/>
                </w:txbxContent>
              </v:textbox>
            </v:shape>
            <v:shape id="_x0000_s24796" type="#_x0000_t202" style="position:absolute;left:301;top:1764;width:19396;height:750" filled="f" stroked="f">
              <v:textbox style="mso-next-textbox:#_x0000_s24797" inset="0,0,0,0">
                <w:txbxContent/>
              </v:textbox>
            </v:shape>
            <v:shape id="_x0000_s24797" type="#_x0000_t202" style="position:absolute;left:301;top:2511;width:19396;height:1677" filled="f" stroked="f">
              <v:textbox style="mso-next-textbox:#_x0000_s24798" inset="0,0,0,0">
                <w:txbxContent/>
              </v:textbox>
            </v:shape>
            <v:shape id="_x0000_s24798" type="#_x0000_t202" style="position:absolute;left:301;top:4185;width:19396;height:2372" filled="f" stroked="f">
              <v:textbox style="mso-next-textbox:#_x0000_s24799" inset="0,0,0,0">
                <w:txbxContent/>
              </v:textbox>
            </v:shape>
            <v:shape id="_x0000_s24799" type="#_x0000_t202" style="position:absolute;left:301;top:6554;width:19396;height:5438" filled="f" stroked="f">
              <v:textbox style="mso-next-textbox:#_x0000_s24800" inset="0,0,0,0">
                <w:txbxContent/>
              </v:textbox>
            </v:shape>
            <v:shape id="_x0000_s24800" type="#_x0000_t202" style="position:absolute;left:301;top:11989;width:19396;height:2372" filled="f" stroked="f">
              <v:textbox style="mso-next-textbox:#_x0000_s24801" inset="0,0,0,0">
                <w:txbxContent/>
              </v:textbox>
            </v:shape>
            <v:shape id="_x0000_s24801" type="#_x0000_t202" style="position:absolute;left:301;top:14359;width:19396;height:755" filled="f" stroked="f">
              <v:textbox style="mso-next-textbox:#_x0000_s24801" inset="0,0,0,0">
                <w:txbxContent/>
              </v:textbox>
            </v:shape>
            <w10:wrap type="tight" anchorx="page" anchory="page"/>
          </v:group>
        </w:pict>
      </w:r>
      <w:r>
        <w:rPr>
          <w:noProof/>
        </w:rPr>
        <w:pict>
          <v:shape id="_x0000_s24620" type="#_x0000_t202" style="position:absolute;margin-left:123.05pt;margin-top:530.1pt;width:365.45pt;height:40pt;z-index:251717143;mso-wrap-edited:f;mso-position-horizontal-relative:page;mso-position-vertical-relative:page" wrapcoords="0 0 21600 0 21600 21600 0 21600 0 0" mv:complextextbox="1" filled="f" stroked="f">
            <v:fill o:detectmouseclick="t"/>
            <v:textbox style="mso-next-textbox:#_x0000_s24620" inset=",7.2pt,,7.2pt">
              <w:txbxContent>
                <w:p w:rsidR="00C779C6" w:rsidRPr="00D9169F" w:rsidRDefault="00067344" w:rsidP="00C779C6">
                  <w:pPr>
                    <w:tabs>
                      <w:tab w:val="left" w:pos="90"/>
                    </w:tabs>
                    <w:jc w:val="center"/>
                    <w:rPr>
                      <w:rFonts w:ascii="Cooper Black" w:hAnsi="Cooper Black"/>
                    </w:rPr>
                  </w:pPr>
                  <w:r w:rsidRPr="00D9169F">
                    <w:rPr>
                      <w:rFonts w:ascii="Cooper Black" w:hAnsi="Cooper Black"/>
                      <w:sz w:val="40"/>
                    </w:rPr>
                    <w:t>Absent Work</w:t>
                  </w:r>
                  <w:r>
                    <w:rPr>
                      <w:rFonts w:ascii="Cooper Black" w:hAnsi="Cooper Black"/>
                      <w:sz w:val="40"/>
                    </w:rPr>
                    <w:t xml:space="preserve"> and Missing Work</w:t>
                  </w:r>
                </w:p>
                <w:p w:rsidR="00C779C6" w:rsidRDefault="00067344"/>
              </w:txbxContent>
            </v:textbox>
            <w10:wrap type="tight" anchorx="page" anchory="page"/>
          </v:shape>
        </w:pict>
      </w:r>
      <w:r>
        <w:rPr>
          <w:noProof/>
        </w:rPr>
        <w:pict>
          <v:rect id="_x0000_s24618" style="position:absolute;margin-left:48.15pt;margin-top:522.65pt;width:515.3pt;height:228.2pt;z-index:251712023;mso-wrap-edited:f;mso-position-horizontal-relative:page;mso-position-vertical-relative:page" wrapcoords="-91 -450 -122 900 -122 25200 21752 25200 21783 25200 21813 21150 21813 1800 21783 0 21661 -450 -91 -450" fillcolor="#ccc [3214]" strokecolor="#ccc [3214]" strokeweight="1.5pt">
            <v:fill o:detectmouseclick="t"/>
            <v:shadow opacity="42598f" mv:blur="38100f" offset="0,2pt"/>
            <v:textbox inset=",7.2pt,,7.2pt"/>
            <w10:wrap type="tight" anchorx="page" anchory="page"/>
          </v:rect>
        </w:pict>
      </w:r>
      <w:r>
        <w:rPr>
          <w:noProof/>
        </w:rPr>
        <w:pict>
          <v:shape id="_x0000_s24652" type="#_x0000_t202" style="position:absolute;margin-left:50.4pt;margin-top:66.2pt;width:237.6pt;height:142.8pt;z-index:251708951;mso-wrap-edited:f;mso-position-horizontal-relative:page;mso-position-vertical-relative:page" wrapcoords="0 0 21600 0 21600 21600 0 21600 0 0" o:regroupid="122" mv:complextextbox="1" filled="f" stroked="f">
            <v:fill o:detectmouseclick="t"/>
            <v:textbox style="mso-next-textbox:#_x0000_s24652" inset=",7.2pt,,7.2pt">
              <w:txbxContent>
                <w:p w:rsidR="00C779C6" w:rsidRPr="009010F5" w:rsidRDefault="00067344" w:rsidP="00C779C6">
                  <w:pPr>
                    <w:tabs>
                      <w:tab w:val="left" w:pos="90"/>
                    </w:tabs>
                    <w:rPr>
                      <w:rFonts w:ascii="Candara" w:hAnsi="Candara"/>
                      <w:b/>
                      <w:sz w:val="26"/>
                      <w:u w:val="single"/>
                    </w:rPr>
                  </w:pPr>
                  <w:r w:rsidRPr="009010F5">
                    <w:rPr>
                      <w:rFonts w:ascii="Candara" w:hAnsi="Candara"/>
                      <w:sz w:val="26"/>
                    </w:rPr>
                    <w:t xml:space="preserve">All work must be </w:t>
                  </w:r>
                  <w:r w:rsidRPr="009010F5">
                    <w:rPr>
                      <w:rFonts w:ascii="Candara" w:hAnsi="Candara"/>
                      <w:sz w:val="26"/>
                    </w:rPr>
                    <w:t xml:space="preserve">completed with a pen or pencil unless specified otherwise.  Please remember to put your name and class period on the top of the page.  The work you turn in must be completed neatly.  </w:t>
                  </w:r>
                  <w:r w:rsidRPr="00585BB8">
                    <w:rPr>
                      <w:rFonts w:ascii="Candara" w:hAnsi="Candara"/>
                      <w:sz w:val="26"/>
                      <w:u w:val="single"/>
                    </w:rPr>
                    <w:t xml:space="preserve">Sloppy work will be returned </w:t>
                  </w:r>
                  <w:r>
                    <w:rPr>
                      <w:rFonts w:ascii="Candara" w:hAnsi="Candara"/>
                      <w:sz w:val="26"/>
                      <w:u w:val="single"/>
                    </w:rPr>
                    <w:t>to complete neatly and will not receive full</w:t>
                  </w:r>
                  <w:r>
                    <w:rPr>
                      <w:rFonts w:ascii="Candara" w:hAnsi="Candara"/>
                      <w:sz w:val="26"/>
                      <w:u w:val="single"/>
                    </w:rPr>
                    <w:t xml:space="preserve"> credit</w:t>
                  </w:r>
                </w:p>
                <w:p w:rsidR="00C779C6" w:rsidRDefault="00067344"/>
              </w:txbxContent>
            </v:textbox>
            <w10:wrap type="tight" anchorx="page" anchory="page"/>
          </v:shape>
        </w:pict>
      </w:r>
      <w:r>
        <w:rPr>
          <w:noProof/>
        </w:rPr>
        <w:pict>
          <v:shape id="_x0000_s24608" type="#_x0000_t202" style="position:absolute;margin-left:357.85pt;margin-top:50pt;width:176.05pt;height:41pt;z-index:251700759;mso-wrap-edited:f;mso-position-horizontal-relative:page;mso-position-vertical-relative:page" wrapcoords="0 0 21600 0 21600 21600 0 21600 0 0" mv:complextextbox="1" filled="f" stroked="f">
            <v:fill o:detectmouseclick="t"/>
            <v:textbox style="mso-next-textbox:#_x0000_s24608" inset=",7.2pt,,7.2pt">
              <w:txbxContent>
                <w:p w:rsidR="00C779C6" w:rsidRPr="009010F5" w:rsidRDefault="00067344">
                  <w:pPr>
                    <w:rPr>
                      <w:rFonts w:ascii="Cooper Black" w:hAnsi="Cooper Black"/>
                      <w:sz w:val="44"/>
                    </w:rPr>
                  </w:pPr>
                  <w:r w:rsidRPr="009010F5">
                    <w:rPr>
                      <w:rFonts w:ascii="Cooper Black" w:hAnsi="Cooper Black"/>
                      <w:sz w:val="44"/>
                    </w:rPr>
                    <w:t>Grading Scale</w:t>
                  </w:r>
                </w:p>
                <w:p w:rsidR="00C779C6" w:rsidRDefault="00067344">
                  <w:pPr>
                    <w:rPr>
                      <w:rFonts w:ascii="Cooper Black" w:hAnsi="Cooper Black"/>
                      <w:sz w:val="28"/>
                    </w:rPr>
                  </w:pPr>
                </w:p>
                <w:p w:rsidR="00C779C6" w:rsidRPr="00D860FF" w:rsidRDefault="00067344">
                  <w:pPr>
                    <w:rPr>
                      <w:rFonts w:ascii="Cooper Black" w:hAnsi="Cooper Black"/>
                      <w:sz w:val="28"/>
                    </w:rPr>
                  </w:pPr>
                </w:p>
              </w:txbxContent>
            </v:textbox>
            <w10:wrap type="tight" anchorx="page" anchory="page"/>
          </v:shape>
        </w:pict>
      </w:r>
      <w:r>
        <w:rPr>
          <w:noProof/>
        </w:rPr>
        <w:pict>
          <v:shape id="_x0000_s24607" type="#_x0000_t202" style="position:absolute;margin-left:310.05pt;margin-top:85.85pt;width:206.2pt;height:123.15pt;z-index:251702807;mso-wrap-edited:f;mso-position-horizontal-relative:page;mso-position-vertical-relative:page" wrapcoords="0 0 21600 0 21600 21600 0 21600 0 0" mv:complextextbox="1" filled="f" stroked="f">
            <v:fill o:detectmouseclick="t"/>
            <v:textbox style="mso-next-textbox:#_x0000_s24607" inset=",7.2pt,,7.2pt">
              <w:txbxContent>
                <w:p w:rsidR="00C779C6" w:rsidRPr="009010F5" w:rsidRDefault="00067344" w:rsidP="00C779C6">
                  <w:pPr>
                    <w:tabs>
                      <w:tab w:val="left" w:pos="90"/>
                    </w:tabs>
                    <w:rPr>
                      <w:rFonts w:ascii="Candara" w:hAnsi="Candara"/>
                      <w:bCs/>
                      <w:sz w:val="32"/>
                    </w:rPr>
                  </w:pPr>
                  <w:r>
                    <w:rPr>
                      <w:rFonts w:ascii="Candara" w:hAnsi="Candara"/>
                      <w:bCs/>
                      <w:sz w:val="26"/>
                    </w:rPr>
                    <w:tab/>
                  </w:r>
                  <w:r>
                    <w:rPr>
                      <w:rFonts w:ascii="Candara" w:hAnsi="Candara"/>
                      <w:bCs/>
                      <w:sz w:val="26"/>
                    </w:rPr>
                    <w:tab/>
                  </w:r>
                  <w:r w:rsidRPr="000374DA">
                    <w:rPr>
                      <w:rFonts w:ascii="Candara" w:hAnsi="Candara"/>
                      <w:bCs/>
                      <w:sz w:val="28"/>
                    </w:rPr>
                    <w:tab/>
                  </w:r>
                  <w:r>
                    <w:rPr>
                      <w:rFonts w:ascii="Candara" w:hAnsi="Candara"/>
                      <w:bCs/>
                      <w:sz w:val="32"/>
                    </w:rPr>
                    <w:t xml:space="preserve">A </w:t>
                  </w:r>
                  <w:r>
                    <w:rPr>
                      <w:rFonts w:ascii="Candara" w:hAnsi="Candara"/>
                      <w:bCs/>
                      <w:sz w:val="32"/>
                    </w:rPr>
                    <w:tab/>
                    <w:t>100% - 90</w:t>
                  </w:r>
                  <w:r w:rsidRPr="009010F5">
                    <w:rPr>
                      <w:rFonts w:ascii="Candara" w:hAnsi="Candara"/>
                      <w:bCs/>
                      <w:sz w:val="32"/>
                    </w:rPr>
                    <w:t>%</w:t>
                  </w:r>
                </w:p>
                <w:p w:rsidR="00C779C6" w:rsidRPr="009010F5" w:rsidRDefault="00067344" w:rsidP="00C779C6">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B</w:t>
                  </w:r>
                  <w:r>
                    <w:rPr>
                      <w:rFonts w:ascii="Candara" w:hAnsi="Candara"/>
                      <w:bCs/>
                      <w:sz w:val="32"/>
                    </w:rPr>
                    <w:tab/>
                    <w:t xml:space="preserve">  89% - 80</w:t>
                  </w:r>
                  <w:r w:rsidRPr="009010F5">
                    <w:rPr>
                      <w:rFonts w:ascii="Candara" w:hAnsi="Candara"/>
                      <w:bCs/>
                      <w:sz w:val="32"/>
                    </w:rPr>
                    <w:t>%</w:t>
                  </w:r>
                </w:p>
                <w:p w:rsidR="00C779C6" w:rsidRPr="009010F5" w:rsidRDefault="00067344" w:rsidP="00C779C6">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C</w:t>
                  </w:r>
                  <w:r>
                    <w:rPr>
                      <w:rFonts w:ascii="Candara" w:hAnsi="Candara"/>
                      <w:bCs/>
                      <w:sz w:val="32"/>
                    </w:rPr>
                    <w:tab/>
                    <w:t xml:space="preserve">  79% - 70</w:t>
                  </w:r>
                  <w:r w:rsidRPr="009010F5">
                    <w:rPr>
                      <w:rFonts w:ascii="Candara" w:hAnsi="Candara"/>
                      <w:bCs/>
                      <w:sz w:val="32"/>
                    </w:rPr>
                    <w:t>%</w:t>
                  </w:r>
                </w:p>
                <w:p w:rsidR="00C779C6" w:rsidRPr="009010F5" w:rsidRDefault="00067344" w:rsidP="00C779C6">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 xml:space="preserve">D </w:t>
                  </w:r>
                  <w:r>
                    <w:rPr>
                      <w:rFonts w:ascii="Candara" w:hAnsi="Candara"/>
                      <w:bCs/>
                      <w:sz w:val="32"/>
                    </w:rPr>
                    <w:tab/>
                    <w:t xml:space="preserve">  69% - 60</w:t>
                  </w:r>
                  <w:r w:rsidRPr="009010F5">
                    <w:rPr>
                      <w:rFonts w:ascii="Candara" w:hAnsi="Candara"/>
                      <w:bCs/>
                      <w:sz w:val="32"/>
                    </w:rPr>
                    <w:t>%</w:t>
                  </w:r>
                </w:p>
                <w:p w:rsidR="00C779C6" w:rsidRPr="009010F5" w:rsidRDefault="00067344" w:rsidP="00C779C6">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F</w:t>
                  </w:r>
                  <w:r>
                    <w:rPr>
                      <w:rFonts w:ascii="Candara" w:hAnsi="Candara"/>
                      <w:bCs/>
                      <w:sz w:val="32"/>
                    </w:rPr>
                    <w:tab/>
                    <w:t xml:space="preserve">  59</w:t>
                  </w:r>
                  <w:r w:rsidRPr="009010F5">
                    <w:rPr>
                      <w:rFonts w:ascii="Candara" w:hAnsi="Candara"/>
                      <w:bCs/>
                      <w:sz w:val="32"/>
                    </w:rPr>
                    <w:t>% - 0</w:t>
                  </w:r>
                </w:p>
                <w:p w:rsidR="00C779C6" w:rsidRDefault="00067344"/>
              </w:txbxContent>
            </v:textbox>
            <w10:wrap type="tight" anchorx="page" anchory="page"/>
          </v:shape>
        </w:pict>
      </w:r>
      <w:r>
        <w:rPr>
          <w:noProof/>
        </w:rPr>
        <w:pict>
          <v:group id="_x0000_s24790" style="position:absolute;margin-left:310.05pt;margin-top:46.1pt;width:253pt;height:170.55pt;z-index:251665920;mso-position-horizontal-relative:page;mso-position-vertical-relative:page" coordsize="20000,20000" wrapcoords="-60 -82 -60 21600 21721 21600 21721 -82 -60 -82" mv:complextextbox="1">
            <o:lock v:ext="edit" ungrouping="t"/>
            <v:shape id="_x0000_s24791" type="#_x0000_t202" style="position:absolute;width:20000;height:20000;mso-wrap-edited:f;mso-position-horizontal-relative:page;mso-position-vertical-relative:page" wrapcoords="-60 -82 -60 21600 21721 21600 21721 -82 -60 -82" o:regroupid="128" mv:complextextbox="1" fillcolor="#f2f2f2 [3052]" strokecolor="black [3213]" strokeweight="2.25pt">
              <v:fill o:detectmouseclick="t"/>
              <v:shadow opacity="42598f" mv:blur="38100f" offset="0,2pt"/>
              <v:textbox style="mso-next-textbox:#_x0000_s24743" inset=",0,,0"/>
            </v:shape>
            <v:shape id="_x0000_s24792" type="#_x0000_t202" style="position:absolute;left:660;top:135;width:2407;height:2943" filled="f" stroked="f">
              <v:textbox style="mso-next-textbox:#_x0000_s24792" inset="0,0,0,0">
                <w:txbxContent>
                  <w:p w:rsidR="00C779C6" w:rsidRDefault="00067344" w:rsidP="007E7910">
                    <w:pPr>
                      <w:pStyle w:val="BodyText"/>
                    </w:pPr>
                  </w:p>
                </w:txbxContent>
              </v:textbox>
            </v:shape>
            <w10:wrap type="tight" anchorx="page" anchory="page"/>
          </v:group>
        </w:pict>
      </w:r>
      <w:r>
        <w:rPr>
          <w:noProof/>
        </w:rPr>
        <w:pict>
          <v:shape id="_x0000_s1302" type="#_x0000_t202" style="position:absolute;margin-left:57.6pt;margin-top:50pt;width:237.6pt;height:32.35pt;z-index:25166387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302" inset=",0,,0">
              <w:txbxContent>
                <w:p w:rsidR="00C779C6" w:rsidRPr="009010F5" w:rsidRDefault="00067344" w:rsidP="007E7910">
                  <w:pPr>
                    <w:pStyle w:val="Boxheading-medium"/>
                    <w:rPr>
                      <w:color w:val="auto"/>
                    </w:rPr>
                  </w:pPr>
                  <w:r w:rsidRPr="009010F5">
                    <w:rPr>
                      <w:color w:val="auto"/>
                    </w:rPr>
                    <w:t>Homework Policy</w:t>
                  </w:r>
                </w:p>
              </w:txbxContent>
            </v:textbox>
            <w10:wrap type="tight" anchorx="page" anchory="page"/>
          </v:shape>
        </w:pict>
      </w:r>
      <w:r>
        <w:rPr>
          <w:noProof/>
        </w:rPr>
        <w:pict>
          <v:rect id="_x0000_s1333" style="position:absolute;margin-left:43.2pt;margin-top:45pt;width:252pt;height:172.8pt;z-index:251620861;mso-wrap-edited:f;mso-position-horizontal-relative:page;mso-position-vertical-relative:page" wrapcoords="-91 -450 -122 900 -122 25200 21752 25200 21783 25200 21813 21150 21813 1800 21783 0 21661 -450 -91 -450" fillcolor="#f2f2f2 [3052]" strokecolor="black [3213]" strokeweight="1.5pt">
            <v:fill o:detectmouseclick="t"/>
            <v:shadow opacity="42598f" mv:blur="38100f" offset="0,2pt"/>
            <v:textbox inset=",7.2pt,,7.2pt"/>
            <w10:wrap anchorx="page" anchory="page"/>
          </v:rect>
        </w:pict>
      </w:r>
      <w:r>
        <w:rPr>
          <w:noProof/>
        </w:rPr>
        <w:pict>
          <v:shape id="_x0000_s1383" type="#_x0000_t202" style="position:absolute;margin-left:50.4pt;margin-top:693.75pt;width:237.6pt;height:50.4pt;z-index:251673088;mso-wrap-edited:f;mso-position-horizontal-relative:page;mso-position-vertical-relative:page" wrapcoords="-675 -225 -900 450 -900 23400 22725 23400 22950 23400 23175 21375 23175 900 22950 0 22050 -225 -675 -225" mv:complextextbox="1" filled="f" fillcolor="#3f80cd" stroked="f" strokecolor="#b3cfff" strokeweight="1.5pt">
            <v:fill color2="#b3cfff" o:detectmouseclick="t" focusposition="" focussize=",90" type="gradient">
              <o:fill v:ext="view" type="gradientUnscaled"/>
            </v:fill>
            <v:stroke o:forcedash="t"/>
            <v:shadow opacity="42598f" mv:blur="38100f" offset="0,2pt"/>
            <v:textbox style="mso-next-textbox:#_x0000_s1383" inset=",0,,0">
              <w:txbxContent>
                <w:p w:rsidR="00C779C6" w:rsidRDefault="00067344" w:rsidP="007E7910">
                  <w:pPr>
                    <w:pStyle w:val="Boxtext-large"/>
                  </w:pPr>
                  <w:r>
                    <w:t>Donec varius, felis eget lobortis vehicula, magna sapien elementum tellus, ut iaculis dui orci sed arcu. Nullam</w:t>
                  </w:r>
                  <w:r>
                    <w:t xml:space="preserve"> semper leo.</w:t>
                  </w:r>
                </w:p>
              </w:txbxContent>
            </v:textbox>
            <w10:wrap type="tight" anchorx="page" anchory="page"/>
          </v:shape>
        </w:pict>
      </w:r>
    </w:p>
    <w:p w:rsidR="007E7910" w:rsidRDefault="00067344" w:rsidP="007E7910">
      <w:r>
        <w:rPr>
          <w:noProof/>
        </w:rPr>
        <w:pict>
          <v:group id="_x0000_s24818" style="position:absolute;margin-left:294.9pt;margin-top:301.5pt;width:263pt;height:174pt;z-index:251725335;mso-position-horizontal-relative:page;mso-position-vertical-relative:page" coordsize="20000,20000" wrapcoords="0 0 21600 0 21600 21600 0 21600 0 0" mv:complextextbox="1">
            <o:lock v:ext="edit" ungrouping="t"/>
            <v:shape id="_x0000_s24819" type="#_x0000_t202" style="position:absolute;width:20000;height:20000;mso-wrap-edited:f;mso-position-horizontal-relative:page;mso-position-vertical-relative:page" wrapcoords="0 0 21600 0 21600 21600 0 21600 0 0" o:regroupid="133" mv:complextextbox="1" filled="f" stroked="f">
              <v:fill o:detectmouseclick="t"/>
              <v:textbox style="mso-next-textbox:#_x0000_s24781" inset=",7.2pt,,7.2pt"/>
            </v:shape>
            <v:shape id="_x0000_s24820" type="#_x0000_t202" style="position:absolute;left:548;top:828;width:18901;height:2195" filled="f" stroked="f">
              <v:textbox style="mso-next-textbox:#_x0000_s24821" inset="0,0,0,0">
                <w:txbxContent>
                  <w:p w:rsidR="00C779C6" w:rsidRPr="009439BB" w:rsidRDefault="00067344" w:rsidP="00C779C6">
                    <w:pPr>
                      <w:spacing w:line="288" w:lineRule="auto"/>
                      <w:rPr>
                        <w:rFonts w:ascii="Candara" w:hAnsi="Candara"/>
                        <w:sz w:val="26"/>
                      </w:rPr>
                    </w:pPr>
                    <w:r w:rsidRPr="009439BB">
                      <w:rPr>
                        <w:rFonts w:ascii="Candara" w:hAnsi="Candara"/>
                        <w:sz w:val="26"/>
                      </w:rPr>
                      <w:t>1</w:t>
                    </w:r>
                    <w:r w:rsidRPr="009439BB">
                      <w:rPr>
                        <w:rFonts w:ascii="Candara" w:hAnsi="Candara"/>
                        <w:sz w:val="26"/>
                        <w:vertAlign w:val="superscript"/>
                      </w:rPr>
                      <w:t>st</w:t>
                    </w:r>
                    <w:r w:rsidRPr="009439BB">
                      <w:rPr>
                        <w:rFonts w:ascii="Candara" w:hAnsi="Candara"/>
                        <w:sz w:val="26"/>
                      </w:rPr>
                      <w:t xml:space="preserve"> time = Warning</w:t>
                    </w:r>
                  </w:p>
                  <w:p w:rsidR="00C779C6" w:rsidRPr="009439BB" w:rsidRDefault="00067344" w:rsidP="00C779C6">
                    <w:pPr>
                      <w:spacing w:line="288" w:lineRule="auto"/>
                      <w:rPr>
                        <w:rFonts w:ascii="Candara" w:hAnsi="Candara"/>
                        <w:sz w:val="26"/>
                      </w:rPr>
                    </w:pPr>
                    <w:r w:rsidRPr="009439BB">
                      <w:rPr>
                        <w:rFonts w:ascii="Candara" w:hAnsi="Candara"/>
                        <w:sz w:val="26"/>
                      </w:rPr>
                      <w:t>2</w:t>
                    </w:r>
                    <w:r w:rsidRPr="009439BB">
                      <w:rPr>
                        <w:rFonts w:ascii="Candara" w:hAnsi="Candara"/>
                        <w:sz w:val="26"/>
                        <w:vertAlign w:val="superscript"/>
                      </w:rPr>
                      <w:t>nd</w:t>
                    </w:r>
                    <w:r w:rsidRPr="009439BB">
                      <w:rPr>
                        <w:rFonts w:ascii="Candara" w:hAnsi="Candara"/>
                        <w:sz w:val="26"/>
                      </w:rPr>
                      <w:t xml:space="preserve"> time = Warning and possible seat change</w:t>
                    </w:r>
                  </w:p>
                  <w:p w:rsidR="00C779C6" w:rsidRPr="009439BB" w:rsidRDefault="00067344" w:rsidP="00C779C6">
                    <w:pPr>
                      <w:spacing w:line="288" w:lineRule="auto"/>
                      <w:rPr>
                        <w:rFonts w:ascii="Candara" w:hAnsi="Candara"/>
                        <w:sz w:val="26"/>
                      </w:rPr>
                    </w:pPr>
                    <w:r w:rsidRPr="009439BB">
                      <w:rPr>
                        <w:rFonts w:ascii="Candara" w:hAnsi="Candara"/>
                        <w:sz w:val="26"/>
                      </w:rPr>
                      <w:t>3</w:t>
                    </w:r>
                    <w:r w:rsidRPr="009439BB">
                      <w:rPr>
                        <w:rFonts w:ascii="Candara" w:hAnsi="Candara"/>
                        <w:sz w:val="26"/>
                        <w:vertAlign w:val="superscript"/>
                      </w:rPr>
                      <w:t>rd</w:t>
                    </w:r>
                    <w:r>
                      <w:rPr>
                        <w:rFonts w:ascii="Candara" w:hAnsi="Candara"/>
                        <w:sz w:val="26"/>
                      </w:rPr>
                      <w:t xml:space="preserve"> time = Quiet Lunch </w:t>
                    </w:r>
                  </w:p>
                  <w:p w:rsidR="00C779C6" w:rsidRPr="009439BB" w:rsidRDefault="00067344" w:rsidP="00C779C6">
                    <w:pPr>
                      <w:spacing w:line="288" w:lineRule="auto"/>
                      <w:rPr>
                        <w:rFonts w:ascii="Candara" w:hAnsi="Candara"/>
                        <w:sz w:val="26"/>
                      </w:rPr>
                    </w:pPr>
                    <w:r w:rsidRPr="009439BB">
                      <w:rPr>
                        <w:rFonts w:ascii="Candara" w:hAnsi="Candara"/>
                        <w:sz w:val="26"/>
                      </w:rPr>
                      <w:t>4</w:t>
                    </w:r>
                    <w:r w:rsidRPr="009439BB">
                      <w:rPr>
                        <w:rFonts w:ascii="Candara" w:hAnsi="Candara"/>
                        <w:sz w:val="26"/>
                        <w:vertAlign w:val="superscript"/>
                      </w:rPr>
                      <w:t>th</w:t>
                    </w:r>
                    <w:r>
                      <w:rPr>
                        <w:rFonts w:ascii="Candara" w:hAnsi="Candara"/>
                        <w:sz w:val="26"/>
                      </w:rPr>
                      <w:t xml:space="preserve"> time = Detention and c</w:t>
                    </w:r>
                    <w:r w:rsidRPr="009439BB">
                      <w:rPr>
                        <w:rFonts w:ascii="Candara" w:hAnsi="Candara"/>
                        <w:sz w:val="26"/>
                      </w:rPr>
                      <w:t>ontact home</w:t>
                    </w:r>
                  </w:p>
                  <w:p w:rsidR="00C779C6" w:rsidRPr="009439BB" w:rsidRDefault="00067344" w:rsidP="00C779C6">
                    <w:pPr>
                      <w:spacing w:line="288" w:lineRule="auto"/>
                      <w:rPr>
                        <w:rFonts w:ascii="Candara" w:hAnsi="Candara"/>
                        <w:sz w:val="26"/>
                      </w:rPr>
                    </w:pPr>
                    <w:r w:rsidRPr="009439BB">
                      <w:rPr>
                        <w:rFonts w:ascii="Candara" w:hAnsi="Candara"/>
                        <w:sz w:val="26"/>
                      </w:rPr>
                      <w:t>*Severe clause = Sent to office to be dealt with by the administration.</w:t>
                    </w:r>
                  </w:p>
                  <w:p w:rsidR="00C779C6" w:rsidRDefault="00067344"/>
                </w:txbxContent>
              </v:textbox>
            </v:shape>
            <v:shape id="_x0000_s24821" type="#_x0000_t202" style="position:absolute;left:548;top:3017;width:18901;height:2196" filled="f" stroked="f">
              <v:textbox style="mso-next-textbox:#_x0000_s24822" inset="0,0,0,0">
                <w:txbxContent/>
              </v:textbox>
            </v:shape>
            <v:shape id="_x0000_s24822" type="#_x0000_t202" style="position:absolute;left:548;top:5207;width:18901;height:2195" filled="f" stroked="f">
              <v:textbox style="mso-next-textbox:#_x0000_s24823" inset="0,0,0,0">
                <w:txbxContent/>
              </v:textbox>
            </v:shape>
            <v:shape id="_x0000_s24823" type="#_x0000_t202" style="position:absolute;left:548;top:7397;width:18901;height:2189" filled="f" stroked="f">
              <v:textbox style="mso-next-textbox:#_x0000_s24824" inset="0,0,0,0">
                <w:txbxContent/>
              </v:textbox>
            </v:shape>
            <v:shape id="_x0000_s24824" type="#_x0000_t202" style="position:absolute;left:548;top:9580;width:18901;height:4386" filled="f" stroked="f">
              <v:textbox style="mso-next-textbox:#_x0000_s24824" inset="0,0,0,0">
                <w:txbxContent/>
              </v:textbox>
            </v:shape>
            <w10:wrap type="tight" anchorx="page" anchory="page"/>
          </v:group>
        </w:pict>
      </w:r>
      <w:r>
        <w:rPr>
          <w:noProof/>
        </w:rPr>
        <w:pict>
          <v:group id="_x0000_s24810" style="position:absolute;margin-left:44.7pt;margin-top:263.5pt;width:230.8pt;height:174.65pt;z-index:251687424;mso-position-horizontal-relative:page;mso-position-vertical-relative:page" coordsize="20000,20000" wrapcoords="-123 0 -123 21448 21723 21448 21723 0 -123 0" mv:complextextbox="1">
            <o:lock v:ext="edit" ungrouping="t"/>
            <v:shape id="_x0000_s24811" type="#_x0000_t202" style="position:absolute;width:20000;height:20000;mso-wrap-edited:f;mso-position-horizontal-relative:page;mso-position-vertical-relative:page" wrapcoords="-123 0 -123 21448 21723 21448 21723 0 -123 0" o:regroupid="129" mv:complextextbox="1" filled="f" fillcolor="#3f80cd" strokecolor="black [3213]" strokeweight="3pt">
              <v:fill color2="#b3cfff" o:detectmouseclick="t" focusposition="" focussize=",90" type="gradient">
                <o:fill v:ext="view" type="gradientUnscaled"/>
              </v:fill>
              <v:stroke linestyle="thinThin"/>
              <v:shadow opacity="42598f" mv:blur="38100f" offset="0,2pt"/>
              <v:textbox style="mso-next-textbox:#_x0000_s24748" inset=",0,,0"/>
            </v:shape>
            <v:shape id="_x0000_s24812" type="#_x0000_t202" style="position:absolute;left:754;top:172;width:18488;height:2164" filled="f" stroked="f">
              <v:textbox style="mso-next-textbox:#_x0000_s24813" inset="0,0,0,0">
                <w:txbxContent>
                  <w:p w:rsidR="00C779C6" w:rsidRPr="00E50A29" w:rsidRDefault="00067344" w:rsidP="00C779C6">
                    <w:pPr>
                      <w:pStyle w:val="BodyText"/>
                      <w:spacing w:line="192" w:lineRule="auto"/>
                      <w:jc w:val="center"/>
                      <w:rPr>
                        <w:rFonts w:ascii="Cooper Black" w:hAnsi="Cooper Black"/>
                        <w:color w:val="auto"/>
                        <w:sz w:val="28"/>
                      </w:rPr>
                    </w:pPr>
                    <w:r w:rsidRPr="00E50A29">
                      <w:rPr>
                        <w:rFonts w:ascii="Cooper Black" w:hAnsi="Cooper Black"/>
                        <w:color w:val="auto"/>
                        <w:sz w:val="28"/>
                      </w:rPr>
                      <w:t xml:space="preserve">Rewards for </w:t>
                    </w:r>
                  </w:p>
                  <w:p w:rsidR="00C779C6" w:rsidRPr="00E50A29" w:rsidRDefault="00067344" w:rsidP="00C779C6">
                    <w:pPr>
                      <w:pStyle w:val="BodyText"/>
                      <w:spacing w:line="192" w:lineRule="auto"/>
                      <w:jc w:val="center"/>
                      <w:rPr>
                        <w:rFonts w:ascii="Cooper Black" w:hAnsi="Cooper Black"/>
                        <w:color w:val="auto"/>
                        <w:sz w:val="28"/>
                      </w:rPr>
                    </w:pPr>
                    <w:r w:rsidRPr="00E50A29">
                      <w:rPr>
                        <w:rFonts w:ascii="Cooper Black" w:hAnsi="Cooper Black"/>
                        <w:color w:val="auto"/>
                        <w:sz w:val="28"/>
                      </w:rPr>
                      <w:t xml:space="preserve">Positive </w:t>
                    </w:r>
                    <w:r w:rsidRPr="00E50A29">
                      <w:rPr>
                        <w:rFonts w:ascii="Cooper Black" w:hAnsi="Cooper Black"/>
                        <w:color w:val="auto"/>
                        <w:sz w:val="28"/>
                      </w:rPr>
                      <w:t>Behavior</w:t>
                    </w:r>
                  </w:p>
                  <w:p w:rsidR="00C779C6" w:rsidRPr="00AC59EF" w:rsidRDefault="00067344" w:rsidP="007E7910">
                    <w:pPr>
                      <w:pStyle w:val="BodyText"/>
                      <w:rPr>
                        <w:i/>
                        <w:color w:val="auto"/>
                      </w:rPr>
                    </w:pPr>
                  </w:p>
                </w:txbxContent>
              </v:textbox>
            </v:shape>
            <v:shape id="_x0000_s24813" type="#_x0000_t202" style="position:absolute;left:754;top:2330;width:18488;height:2165" filled="f" stroked="f">
              <v:textbox style="mso-next-textbox:#_x0000_s24813" inset="0,0,0,0">
                <w:txbxContent/>
              </v:textbox>
            </v:shape>
            <w10:wrap type="tight" anchorx="page" anchory="page"/>
          </v:group>
        </w:pict>
      </w:r>
      <w:r>
        <w:rPr>
          <w:noProof/>
        </w:rPr>
        <w:pict>
          <v:group id="_x0000_s24814" style="position:absolute;margin-left:285.5pt;margin-top:263.5pt;width:281.8pt;height:174.65pt;z-index:251723287;mso-position-horizontal-relative:page;mso-position-vertical-relative:page" coordsize="20000,20000" wrapcoords="-123 0 -123 21448 21723 21448 21723 0 -123 0" mv:complextextbox="1">
            <o:lock v:ext="edit" ungrouping="t"/>
            <v:shape id="_x0000_s24815" type="#_x0000_t202" style="position:absolute;width:20000;height:20000;mso-wrap-edited:f;mso-position-horizontal-relative:page;mso-position-vertical-relative:page" wrapcoords="-123 0 -123 21448 21723 21448 21723 0 -123 0" o:regroupid="132" mv:complextextbox="1" filled="f" fillcolor="#3f80cd" strokecolor="black [3213]" strokeweight="3pt">
              <v:fill color2="#b3cfff" o:detectmouseclick="t" focusposition="" focussize=",90" type="gradient">
                <o:fill v:ext="view" type="gradientUnscaled"/>
              </v:fill>
              <v:stroke linestyle="thinThin"/>
              <v:shadow opacity="42598f" mv:blur="38100f" offset="0,2pt"/>
              <v:textbox style="mso-next-textbox:#_x0000_s24773" inset=",0,,0"/>
            </v:shape>
            <v:shape id="_x0000_s24816" type="#_x0000_t202" style="position:absolute;left:617;top:172;width:18762;height:2164" filled="f" stroked="f">
              <v:textbox style="mso-next-textbox:#_x0000_s24817" inset="0,0,0,0">
                <w:txbxContent>
                  <w:p w:rsidR="00C779C6" w:rsidRPr="00E50A29" w:rsidRDefault="00067344" w:rsidP="00C779C6">
                    <w:pPr>
                      <w:pStyle w:val="BodyText"/>
                      <w:spacing w:line="192" w:lineRule="auto"/>
                      <w:jc w:val="center"/>
                      <w:rPr>
                        <w:rFonts w:ascii="Cooper Black" w:hAnsi="Cooper Black"/>
                        <w:color w:val="auto"/>
                        <w:sz w:val="28"/>
                      </w:rPr>
                    </w:pPr>
                    <w:r w:rsidRPr="00E50A29">
                      <w:rPr>
                        <w:rFonts w:ascii="Cooper Black" w:hAnsi="Cooper Black"/>
                        <w:color w:val="auto"/>
                        <w:sz w:val="28"/>
                      </w:rPr>
                      <w:t xml:space="preserve">Consequences for </w:t>
                    </w:r>
                  </w:p>
                  <w:p w:rsidR="00C779C6" w:rsidRPr="00E50A29" w:rsidRDefault="00067344" w:rsidP="00C779C6">
                    <w:pPr>
                      <w:pStyle w:val="BodyText"/>
                      <w:spacing w:line="192" w:lineRule="auto"/>
                      <w:jc w:val="center"/>
                      <w:rPr>
                        <w:rFonts w:ascii="Cooper Black" w:hAnsi="Cooper Black"/>
                        <w:color w:val="auto"/>
                        <w:sz w:val="28"/>
                      </w:rPr>
                    </w:pPr>
                    <w:r w:rsidRPr="00E50A29">
                      <w:rPr>
                        <w:rFonts w:ascii="Cooper Black" w:hAnsi="Cooper Black"/>
                        <w:color w:val="auto"/>
                        <w:sz w:val="28"/>
                      </w:rPr>
                      <w:t>Violations of Rules</w:t>
                    </w:r>
                  </w:p>
                  <w:p w:rsidR="00C779C6" w:rsidRPr="00AC59EF" w:rsidRDefault="00067344" w:rsidP="00C779C6">
                    <w:pPr>
                      <w:pStyle w:val="BodyText"/>
                      <w:rPr>
                        <w:i/>
                        <w:color w:val="auto"/>
                      </w:rPr>
                    </w:pPr>
                  </w:p>
                </w:txbxContent>
              </v:textbox>
            </v:shape>
            <v:shape id="_x0000_s24817" type="#_x0000_t202" style="position:absolute;left:617;top:2330;width:18762;height:2165" filled="f" stroked="f">
              <v:textbox style="mso-next-textbox:#_x0000_s24817" inset="0,0,0,0">
                <w:txbxContent/>
              </v:textbox>
            </v:shape>
            <w10:wrap type="tight" anchorx="page" anchory="page"/>
          </v:group>
        </w:pict>
      </w:r>
      <w:r>
        <w:rPr>
          <w:noProof/>
        </w:rPr>
        <w:pict>
          <v:shape id="_x0000_s24603" type="#_x0000_t202" style="position:absolute;margin-left:54pt;margin-top:63pt;width:7in;height:199pt;z-index:251741719;mso-wrap-edited:f;mso-position-horizontal-relative:page;mso-position-vertical-relative:page" wrapcoords="0 0 21600 0 21600 21600 0 21600 0 0" mv:complextextbox="1" filled="f" stroked="f">
            <v:fill o:detectmouseclick="t"/>
            <v:textbox inset=",7.2pt,,7.2pt">
              <w:txbxContent>
                <w:p w:rsidR="00C779C6" w:rsidRPr="005C009D" w:rsidRDefault="00067344" w:rsidP="00C779C6">
                  <w:pPr>
                    <w:rPr>
                      <w:rFonts w:ascii="Candara" w:hAnsi="Candara"/>
                      <w:b/>
                      <w:sz w:val="26"/>
                    </w:rPr>
                  </w:pPr>
                  <w:r w:rsidRPr="005C009D">
                    <w:rPr>
                      <w:rFonts w:ascii="Candara" w:hAnsi="Candara"/>
                      <w:b/>
                      <w:sz w:val="26"/>
                    </w:rPr>
                    <w:t>1.  Be Respectful</w:t>
                  </w:r>
                </w:p>
                <w:p w:rsidR="00C779C6" w:rsidRPr="005C009D" w:rsidRDefault="00067344" w:rsidP="00C779C6">
                  <w:pPr>
                    <w:rPr>
                      <w:rFonts w:ascii="Candara" w:hAnsi="Candara"/>
                    </w:rPr>
                  </w:pPr>
                  <w:r w:rsidRPr="005C009D">
                    <w:rPr>
                      <w:rFonts w:ascii="Candara" w:hAnsi="Candara"/>
                    </w:rPr>
                    <w:tab/>
                    <w:t xml:space="preserve">raise your hand to share, be polite, listen to others, keep your hands to </w:t>
                  </w:r>
                  <w:r w:rsidRPr="005C009D">
                    <w:rPr>
                      <w:rFonts w:ascii="Candara" w:hAnsi="Candara"/>
                    </w:rPr>
                    <w:tab/>
                    <w:t>yourself</w:t>
                  </w:r>
                </w:p>
                <w:p w:rsidR="00C779C6" w:rsidRPr="005C009D" w:rsidRDefault="00067344" w:rsidP="00C779C6">
                  <w:pPr>
                    <w:rPr>
                      <w:rFonts w:ascii="Candara" w:hAnsi="Candara"/>
                    </w:rPr>
                  </w:pPr>
                </w:p>
                <w:p w:rsidR="00C779C6" w:rsidRPr="005C009D" w:rsidRDefault="00067344" w:rsidP="00C779C6">
                  <w:pPr>
                    <w:rPr>
                      <w:rFonts w:ascii="Candara" w:hAnsi="Candara"/>
                      <w:b/>
                      <w:sz w:val="26"/>
                    </w:rPr>
                  </w:pPr>
                  <w:r w:rsidRPr="005C009D">
                    <w:rPr>
                      <w:rFonts w:ascii="Candara" w:hAnsi="Candara"/>
                      <w:b/>
                      <w:sz w:val="26"/>
                    </w:rPr>
                    <w:t>2.  Be Responsible</w:t>
                  </w:r>
                </w:p>
                <w:p w:rsidR="00C779C6" w:rsidRPr="005C009D" w:rsidRDefault="00067344" w:rsidP="00C779C6">
                  <w:pPr>
                    <w:spacing w:line="312" w:lineRule="auto"/>
                    <w:ind w:left="720"/>
                    <w:rPr>
                      <w:rFonts w:ascii="Candara" w:hAnsi="Candara"/>
                    </w:rPr>
                  </w:pPr>
                  <w:r w:rsidRPr="005C009D">
                    <w:rPr>
                      <w:rFonts w:ascii="Candara" w:hAnsi="Candara"/>
                    </w:rPr>
                    <w:t xml:space="preserve">do your homework, come prepared to class, be on time, report unsafe </w:t>
                  </w:r>
                  <w:r w:rsidRPr="005C009D">
                    <w:rPr>
                      <w:rFonts w:ascii="Candara" w:hAnsi="Candara"/>
                    </w:rPr>
                    <w:t>or unkind behavior</w:t>
                  </w:r>
                </w:p>
                <w:p w:rsidR="00C779C6" w:rsidRDefault="00067344">
                  <w:pPr>
                    <w:rPr>
                      <w:rFonts w:ascii="Candara" w:hAnsi="Candara"/>
                    </w:rPr>
                  </w:pPr>
                </w:p>
                <w:p w:rsidR="00C779C6" w:rsidRPr="005C009D" w:rsidRDefault="00067344">
                  <w:pPr>
                    <w:rPr>
                      <w:rFonts w:ascii="Candara" w:hAnsi="Candara"/>
                      <w:b/>
                      <w:sz w:val="26"/>
                    </w:rPr>
                  </w:pPr>
                  <w:r w:rsidRPr="005C009D">
                    <w:rPr>
                      <w:rFonts w:ascii="Candara" w:hAnsi="Candara"/>
                      <w:b/>
                      <w:sz w:val="26"/>
                    </w:rPr>
                    <w:t>3.  Be Safe</w:t>
                  </w:r>
                </w:p>
                <w:p w:rsidR="00C779C6" w:rsidRPr="005C009D" w:rsidRDefault="00067344">
                  <w:pPr>
                    <w:rPr>
                      <w:rFonts w:ascii="Candara" w:hAnsi="Candara"/>
                    </w:rPr>
                  </w:pPr>
                  <w:r w:rsidRPr="005C009D">
                    <w:rPr>
                      <w:rFonts w:ascii="Candara" w:hAnsi="Candara"/>
                    </w:rPr>
                    <w:tab/>
                    <w:t>listen to directions, follow safety procedures</w:t>
                  </w:r>
                </w:p>
                <w:p w:rsidR="00C779C6" w:rsidRPr="005C009D" w:rsidRDefault="00067344">
                  <w:pPr>
                    <w:rPr>
                      <w:rFonts w:ascii="Candara" w:hAnsi="Candara"/>
                    </w:rPr>
                  </w:pPr>
                </w:p>
                <w:p w:rsidR="00C779C6" w:rsidRPr="005C009D" w:rsidRDefault="00067344">
                  <w:pPr>
                    <w:rPr>
                      <w:rFonts w:ascii="Candara" w:hAnsi="Candara"/>
                      <w:b/>
                      <w:sz w:val="26"/>
                    </w:rPr>
                  </w:pPr>
                  <w:r w:rsidRPr="005C009D">
                    <w:rPr>
                      <w:rFonts w:ascii="Candara" w:hAnsi="Candara"/>
                      <w:b/>
                      <w:sz w:val="26"/>
                    </w:rPr>
                    <w:t>4.  Be Kind</w:t>
                  </w:r>
                </w:p>
                <w:p w:rsidR="00C779C6" w:rsidRPr="005C009D" w:rsidRDefault="00067344">
                  <w:pPr>
                    <w:rPr>
                      <w:rFonts w:ascii="Candara" w:hAnsi="Candara"/>
                    </w:rPr>
                  </w:pPr>
                  <w:r>
                    <w:rPr>
                      <w:rFonts w:ascii="Candara" w:hAnsi="Candara"/>
                    </w:rPr>
                    <w:tab/>
                  </w:r>
                  <w:r w:rsidRPr="005C009D">
                    <w:rPr>
                      <w:rFonts w:ascii="Candara" w:hAnsi="Candara"/>
                    </w:rPr>
                    <w:t xml:space="preserve">help others, </w:t>
                  </w:r>
                  <w:r>
                    <w:rPr>
                      <w:rFonts w:ascii="Candara" w:hAnsi="Candara"/>
                    </w:rPr>
                    <w:t xml:space="preserve">include others, no whispering, </w:t>
                  </w:r>
                  <w:r w:rsidRPr="005C009D">
                    <w:rPr>
                      <w:rFonts w:ascii="Candara" w:hAnsi="Candara"/>
                    </w:rPr>
                    <w:t xml:space="preserve">no </w:t>
                  </w:r>
                  <w:r>
                    <w:rPr>
                      <w:rFonts w:ascii="Candara" w:hAnsi="Candara"/>
                    </w:rPr>
                    <w:t>gossiping, stick up for others, smile</w:t>
                  </w:r>
                </w:p>
                <w:p w:rsidR="00C779C6" w:rsidRDefault="00067344"/>
              </w:txbxContent>
            </v:textbox>
            <w10:wrap type="tight" anchorx="page" anchory="page"/>
          </v:shape>
        </w:pict>
      </w:r>
      <w:r>
        <w:rPr>
          <w:noProof/>
        </w:rPr>
        <w:pict>
          <v:rect id="_x0000_s1444" style="position:absolute;margin-left:43.2pt;margin-top:43.2pt;width:525.6pt;height:218.8pt;z-index:251683328;mso-wrap-edited:f;mso-position-horizontal-relative:page;mso-position-vertical-relative:page" wrapcoords="-91 -450 -122 900 -122 25200 21752 25200 21783 25200 21813 21150 21813 1800 21783 0 21661 -450 -91 -450" fillcolor="#f2f2f2 [3052]" stroked="f" strokecolor="#b3cfff" strokeweight="1.5pt">
            <v:fill o:detectmouseclick="t"/>
            <v:shadow opacity="42598f" mv:blur="38100f" offset="0,2pt"/>
            <v:textbox inset=",7.2pt,,7.2pt"/>
            <w10:wrap type="tight" anchorx="page" anchory="page"/>
          </v:rect>
        </w:pict>
      </w:r>
      <w:r>
        <w:rPr>
          <w:noProof/>
        </w:rPr>
        <w:pict>
          <v:group id="_x0000_s24825" style="position:absolute;margin-left:28.7pt;margin-top:310pt;width:239pt;height:157pt;z-index:251727383;mso-position-horizontal-relative:page;mso-position-vertical-relative:page" coordsize="20000,20000" wrapcoords="0 0 21600 0 21600 21600 0 21600 0 0" mv:complextextbox="1">
            <o:lock v:ext="edit" ungrouping="t"/>
            <v:shape id="_x0000_s24826" type="#_x0000_t202" style="position:absolute;width:20000;height:20000;mso-wrap-edited:f;mso-position-horizontal-relative:page;mso-position-vertical-relative:page" wrapcoords="0 0 21600 0 21600 21600 0 21600 0 0" o:regroupid="134" mv:complextextbox="1" filled="f" stroked="f">
              <v:fill o:detectmouseclick="t"/>
              <v:textbox style="mso-next-textbox:#_x0000_s24789" inset=",7.2pt,,7.2pt"/>
            </v:shape>
            <v:shape id="_x0000_s24827" type="#_x0000_t202" style="position:absolute;left:603;top:917;width:18790;height:2433" filled="f" stroked="f">
              <v:textbox style="mso-next-textbox:#_x0000_s24828" inset="0,0,0,0">
                <w:txbxContent>
                  <w:p w:rsidR="00C779C6" w:rsidRPr="009439BB" w:rsidRDefault="00067344" w:rsidP="00C779C6">
                    <w:pPr>
                      <w:numPr>
                        <w:ilvl w:val="0"/>
                        <w:numId w:val="21"/>
                      </w:numPr>
                      <w:spacing w:line="288" w:lineRule="auto"/>
                      <w:rPr>
                        <w:rFonts w:ascii="Candara" w:hAnsi="Candara"/>
                        <w:sz w:val="26"/>
                      </w:rPr>
                    </w:pPr>
                    <w:r w:rsidRPr="009439BB">
                      <w:rPr>
                        <w:rFonts w:ascii="Candara" w:hAnsi="Candara"/>
                        <w:sz w:val="26"/>
                      </w:rPr>
                      <w:t>Royal Rewards</w:t>
                    </w:r>
                  </w:p>
                  <w:p w:rsidR="00C779C6" w:rsidRDefault="00067344" w:rsidP="00C779C6">
                    <w:pPr>
                      <w:numPr>
                        <w:ilvl w:val="0"/>
                        <w:numId w:val="21"/>
                      </w:numPr>
                      <w:spacing w:line="288" w:lineRule="auto"/>
                      <w:rPr>
                        <w:rFonts w:ascii="Candara" w:hAnsi="Candara"/>
                        <w:sz w:val="26"/>
                      </w:rPr>
                    </w:pPr>
                    <w:r w:rsidRPr="00AC59EF">
                      <w:rPr>
                        <w:rFonts w:ascii="Candara" w:hAnsi="Candara"/>
                        <w:sz w:val="26"/>
                      </w:rPr>
                      <w:t xml:space="preserve">Good news </w:t>
                    </w:r>
                    <w:r>
                      <w:rPr>
                        <w:rFonts w:ascii="Candara" w:hAnsi="Candara"/>
                        <w:sz w:val="26"/>
                      </w:rPr>
                      <w:t xml:space="preserve">home </w:t>
                    </w:r>
                    <w:r w:rsidRPr="00AC59EF">
                      <w:rPr>
                        <w:rFonts w:ascii="Candara" w:hAnsi="Candara"/>
                        <w:sz w:val="26"/>
                      </w:rPr>
                      <w:t>(</w:t>
                    </w:r>
                    <w:r>
                      <w:rPr>
                        <w:rFonts w:ascii="Candara" w:hAnsi="Candara"/>
                        <w:sz w:val="26"/>
                      </w:rPr>
                      <w:t>note, email, phone call)</w:t>
                    </w:r>
                  </w:p>
                  <w:p w:rsidR="00C779C6" w:rsidRPr="00823F52" w:rsidRDefault="00067344" w:rsidP="00C779C6">
                    <w:pPr>
                      <w:numPr>
                        <w:ilvl w:val="0"/>
                        <w:numId w:val="21"/>
                      </w:numPr>
                      <w:spacing w:line="288" w:lineRule="auto"/>
                      <w:rPr>
                        <w:rFonts w:ascii="Candara" w:hAnsi="Candara"/>
                        <w:sz w:val="26"/>
                      </w:rPr>
                    </w:pPr>
                    <w:r>
                      <w:rPr>
                        <w:rFonts w:ascii="Candara" w:hAnsi="Candara"/>
                        <w:sz w:val="26"/>
                      </w:rPr>
                      <w:t>Raffles</w:t>
                    </w:r>
                  </w:p>
                  <w:p w:rsidR="00C779C6" w:rsidRPr="00AC59EF" w:rsidRDefault="00067344" w:rsidP="00C779C6">
                    <w:pPr>
                      <w:numPr>
                        <w:ilvl w:val="0"/>
                        <w:numId w:val="21"/>
                      </w:numPr>
                      <w:spacing w:line="288" w:lineRule="auto"/>
                      <w:rPr>
                        <w:rFonts w:ascii="Candara" w:hAnsi="Candara"/>
                        <w:sz w:val="26"/>
                      </w:rPr>
                    </w:pPr>
                    <w:r w:rsidRPr="00AC59EF">
                      <w:rPr>
                        <w:rFonts w:ascii="Candara" w:hAnsi="Candara"/>
                        <w:sz w:val="26"/>
                      </w:rPr>
                      <w:t xml:space="preserve">Success </w:t>
                    </w:r>
                    <w:r w:rsidRPr="00AC59EF">
                      <w:rPr>
                        <w:rFonts w:ascii="Candara" w:hAnsi="Candara"/>
                        <w:sz w:val="26"/>
                      </w:rPr>
                      <w:t>and good grades!</w:t>
                    </w:r>
                  </w:p>
                  <w:p w:rsidR="00C779C6" w:rsidRDefault="00067344"/>
                </w:txbxContent>
              </v:textbox>
            </v:shape>
            <v:shape id="_x0000_s24828" type="#_x0000_t202" style="position:absolute;left:603;top:3344;width:18790;height:4860" filled="f" stroked="f">
              <v:textbox style="mso-next-textbox:#_x0000_s24829" inset="0,0,0,0">
                <w:txbxContent/>
              </v:textbox>
            </v:shape>
            <v:shape id="_x0000_s24829" type="#_x0000_t202" style="position:absolute;left:603;top:8197;width:18790;height:2427" filled="f" stroked="f">
              <v:textbox style="mso-next-textbox:#_x0000_s24830" inset="0,0,0,0">
                <w:txbxContent/>
              </v:textbox>
            </v:shape>
            <v:shape id="_x0000_s24830" type="#_x0000_t202" style="position:absolute;left:603;top:10618;width:18790;height:2433" filled="f" stroked="f">
              <v:textbox style="mso-next-textbox:#_x0000_s24831" inset="0,0,0,0">
                <w:txbxContent/>
              </v:textbox>
            </v:shape>
            <v:shape id="_x0000_s24831" type="#_x0000_t202" style="position:absolute;left:603;top:13045;width:18790;height:1770" filled="f" stroked="f">
              <v:textbox style="mso-next-textbox:#_x0000_s24831" inset="0,0,0,0">
                <w:txbxContent/>
              </v:textbox>
            </v:shape>
            <w10:wrap type="tight" anchorx="page" anchory="page"/>
          </v:group>
        </w:pict>
      </w:r>
      <w:r>
        <w:rPr>
          <w:noProof/>
        </w:rPr>
        <w:pict>
          <v:rect id="_x0000_s24602" style="position:absolute;margin-left:43.2pt;margin-top:439.65pt;width:525.6pt;height:311.05pt;z-index:251728407;mso-wrap-edited:f;mso-position-horizontal-relative:page;mso-position-vertical-relative:page" wrapcoords="-91 -450 -122 900 -122 25200 21752 25200 21783 25200 21813 21150 21813 1800 21783 0 21661 -450 -91 -450" fillcolor="#dadada [671]" stroked="f" strokecolor="#b3cfff" strokeweight="1.5pt">
            <v:fill o:detectmouseclick="t"/>
            <v:shadow opacity="42598f" mv:blur="38100f" offset="0,2pt"/>
            <v:textbox inset=",7.2pt,,7.2pt"/>
            <w10:wrap type="tight" anchorx="page" anchory="page"/>
          </v:rect>
        </w:pict>
      </w:r>
      <w:r>
        <w:rPr>
          <w:noProof/>
        </w:rPr>
        <w:pict>
          <v:shape id="_x0000_s24601" type="#_x0000_t202" style="position:absolute;margin-left:106pt;margin-top:434.1pt;width:378pt;height:43.9pt;z-index:251730455;mso-wrap-edited:f;mso-position-horizontal-relative:page;mso-position-vertical-relative:page" wrapcoords="0 0 21600 0 21600 21600 0 21600 0 0" o:regroupid="88" mv:complextextbox="1" filled="f" stroked="f">
            <v:fill o:detectmouseclick="t"/>
            <v:textbox style="mso-next-textbox:#_x0000_s24601" inset=",7.2pt,,7.2pt">
              <w:txbxContent>
                <w:p w:rsidR="00C779C6" w:rsidRPr="00E50A29" w:rsidRDefault="00067344" w:rsidP="00C779C6">
                  <w:pPr>
                    <w:pStyle w:val="Boxheading-medium"/>
                    <w:jc w:val="center"/>
                    <w:rPr>
                      <w:b/>
                      <w:color w:val="auto"/>
                      <w:sz w:val="42"/>
                    </w:rPr>
                  </w:pPr>
                  <w:r w:rsidRPr="00E50A29">
                    <w:rPr>
                      <w:b/>
                      <w:color w:val="auto"/>
                      <w:sz w:val="42"/>
                    </w:rPr>
                    <w:t>Classroom Procedures</w:t>
                  </w:r>
                </w:p>
              </w:txbxContent>
            </v:textbox>
            <w10:wrap type="tight" anchorx="page" anchory="page"/>
          </v:shape>
        </w:pict>
      </w:r>
      <w:r>
        <w:rPr>
          <w:noProof/>
        </w:rPr>
        <w:pict>
          <v:shape id="_x0000_s24600" type="#_x0000_t202" style="position:absolute;margin-left:54pt;margin-top:467pt;width:7in;height:347.2pt;z-index:251733527;mso-wrap-edited:f;mso-position-horizontal-relative:page;mso-position-vertical-relative:page" wrapcoords="0 0 21600 0 21600 21600 0 21600 0 0" mv:complextextbox="1" filled="f" stroked="f">
            <v:fill o:detectmouseclick="t"/>
            <v:textbox style="mso-next-textbox:#_x0000_s24600" inset=",7.2pt,,7.2pt">
              <w:txbxContent>
                <w:p w:rsidR="00C779C6" w:rsidRPr="00E50A29" w:rsidRDefault="00067344" w:rsidP="00C779C6">
                  <w:pPr>
                    <w:tabs>
                      <w:tab w:val="left" w:pos="90"/>
                    </w:tabs>
                    <w:rPr>
                      <w:rFonts w:ascii="Candara" w:hAnsi="Candara"/>
                      <w:sz w:val="25"/>
                    </w:rPr>
                  </w:pPr>
                  <w:r w:rsidRPr="00E50A29">
                    <w:rPr>
                      <w:rFonts w:ascii="Candara" w:hAnsi="Candara"/>
                      <w:b/>
                      <w:sz w:val="25"/>
                    </w:rPr>
                    <w:t xml:space="preserve">Entering the classroom: </w:t>
                  </w:r>
                  <w:r>
                    <w:rPr>
                      <w:rFonts w:ascii="Candara" w:hAnsi="Candara"/>
                      <w:sz w:val="25"/>
                    </w:rPr>
                    <w:t>You are expected to enter</w:t>
                  </w:r>
                  <w:r w:rsidRPr="00E50A29">
                    <w:rPr>
                      <w:rFonts w:ascii="Candara" w:hAnsi="Candara"/>
                      <w:sz w:val="25"/>
                    </w:rPr>
                    <w:t xml:space="preserve"> the room quietly and respec</w:t>
                  </w:r>
                  <w:r>
                    <w:rPr>
                      <w:rFonts w:ascii="Candara" w:hAnsi="Candara"/>
                      <w:sz w:val="25"/>
                    </w:rPr>
                    <w:t>tfully.  As soon as you enter, take your seat and take out the previous day’s homework and the materials you will need.</w:t>
                  </w:r>
                </w:p>
                <w:p w:rsidR="00C779C6" w:rsidRPr="00E50A29" w:rsidRDefault="00067344" w:rsidP="00C779C6">
                  <w:pPr>
                    <w:tabs>
                      <w:tab w:val="left" w:pos="90"/>
                    </w:tabs>
                    <w:rPr>
                      <w:rFonts w:ascii="Candara" w:hAnsi="Candara"/>
                      <w:sz w:val="25"/>
                    </w:rPr>
                  </w:pPr>
                </w:p>
                <w:p w:rsidR="00C779C6" w:rsidRPr="00E50A29" w:rsidRDefault="00067344" w:rsidP="00C779C6">
                  <w:pPr>
                    <w:tabs>
                      <w:tab w:val="left" w:pos="90"/>
                    </w:tabs>
                    <w:rPr>
                      <w:rFonts w:ascii="Candara" w:hAnsi="Candara"/>
                      <w:sz w:val="25"/>
                    </w:rPr>
                  </w:pPr>
                  <w:r w:rsidRPr="00E50A29">
                    <w:rPr>
                      <w:rFonts w:ascii="Candara" w:hAnsi="Candara"/>
                      <w:b/>
                      <w:sz w:val="25"/>
                    </w:rPr>
                    <w:t>Leaving the classroom:</w:t>
                  </w:r>
                  <w:r w:rsidRPr="00E50A29">
                    <w:rPr>
                      <w:rFonts w:ascii="Candara" w:hAnsi="Candara"/>
                      <w:sz w:val="25"/>
                    </w:rPr>
                    <w:t xml:space="preserve"> You are allowed to s</w:t>
                  </w:r>
                  <w:r>
                    <w:rPr>
                      <w:rFonts w:ascii="Candara" w:hAnsi="Candara"/>
                      <w:sz w:val="25"/>
                    </w:rPr>
                    <w:t xml:space="preserve">ign out without consequences </w:t>
                  </w:r>
                  <w:r>
                    <w:rPr>
                      <w:rFonts w:ascii="Candara" w:hAnsi="Candara"/>
                      <w:b/>
                      <w:sz w:val="25"/>
                      <w:u w:val="single"/>
                    </w:rPr>
                    <w:t>two</w:t>
                  </w:r>
                  <w:r>
                    <w:rPr>
                      <w:rFonts w:ascii="Candara" w:hAnsi="Candara"/>
                      <w:sz w:val="25"/>
                    </w:rPr>
                    <w:t xml:space="preserve"> time</w:t>
                  </w:r>
                  <w:r>
                    <w:rPr>
                      <w:rFonts w:ascii="Candara" w:hAnsi="Candara"/>
                      <w:sz w:val="25"/>
                    </w:rPr>
                    <w:t>s</w:t>
                  </w:r>
                  <w:r w:rsidRPr="00E50A29">
                    <w:rPr>
                      <w:rFonts w:ascii="Candara" w:hAnsi="Candara"/>
                      <w:sz w:val="25"/>
                    </w:rPr>
                    <w:t xml:space="preserve"> per quarter.  Leave th</w:t>
                  </w:r>
                  <w:r>
                    <w:rPr>
                      <w:rFonts w:ascii="Candara" w:hAnsi="Candara"/>
                      <w:sz w:val="25"/>
                    </w:rPr>
                    <w:t>e room only with permission.  I</w:t>
                  </w:r>
                  <w:r w:rsidRPr="00E50A29">
                    <w:rPr>
                      <w:rFonts w:ascii="Candara" w:hAnsi="Candara"/>
                      <w:sz w:val="25"/>
                    </w:rPr>
                    <w:t xml:space="preserve"> need to know where you are at all times.</w:t>
                  </w:r>
                </w:p>
                <w:p w:rsidR="00C779C6" w:rsidRPr="00E50A29" w:rsidRDefault="00067344" w:rsidP="00C779C6">
                  <w:pPr>
                    <w:tabs>
                      <w:tab w:val="left" w:pos="90"/>
                    </w:tabs>
                    <w:rPr>
                      <w:rFonts w:ascii="Candara" w:hAnsi="Candara"/>
                      <w:sz w:val="25"/>
                    </w:rPr>
                  </w:pPr>
                </w:p>
                <w:p w:rsidR="00C779C6" w:rsidRPr="00136AF7" w:rsidRDefault="00067344" w:rsidP="00C779C6">
                  <w:pPr>
                    <w:tabs>
                      <w:tab w:val="left" w:pos="90"/>
                    </w:tabs>
                    <w:rPr>
                      <w:rFonts w:ascii="Candara" w:hAnsi="Candara"/>
                      <w:sz w:val="25"/>
                    </w:rPr>
                  </w:pPr>
                  <w:r w:rsidRPr="00E50A29">
                    <w:rPr>
                      <w:rFonts w:ascii="Candara" w:hAnsi="Candara"/>
                      <w:b/>
                      <w:sz w:val="25"/>
                    </w:rPr>
                    <w:t>Restrooms</w:t>
                  </w:r>
                  <w:r w:rsidRPr="00E50A29">
                    <w:rPr>
                      <w:rFonts w:ascii="Candara" w:hAnsi="Candara"/>
                      <w:sz w:val="25"/>
                    </w:rPr>
                    <w:t>: Use the restroom during passing periods.  Have a friend tell me you</w:t>
                  </w:r>
                  <w:r w:rsidRPr="00E50A29">
                    <w:rPr>
                      <w:rFonts w:ascii="Candara" w:hAnsi="Candara"/>
                      <w:sz w:val="25"/>
                    </w:rPr>
                    <w:t xml:space="preserve"> will be late or drop your books off and tell me yourself.  This will not count as a sign</w:t>
                  </w:r>
                  <w:r>
                    <w:rPr>
                      <w:rFonts w:ascii="Candara" w:hAnsi="Candara"/>
                      <w:sz w:val="25"/>
                    </w:rPr>
                    <w:t xml:space="preserve"> out or a tardy as long as you get to class within minutes after the bell.</w:t>
                  </w:r>
                  <w:r w:rsidRPr="00E50A29">
                    <w:rPr>
                      <w:rFonts w:ascii="Candara" w:hAnsi="Candara"/>
                      <w:sz w:val="25"/>
                    </w:rPr>
                    <w:t xml:space="preserve">  However, if you wait until class begins and then decide to use the restroom you will need t</w:t>
                  </w:r>
                  <w:r w:rsidRPr="00E50A29">
                    <w:rPr>
                      <w:rFonts w:ascii="Candara" w:hAnsi="Candara"/>
                      <w:sz w:val="25"/>
                    </w:rPr>
                    <w:t>o use a sign out.</w:t>
                  </w:r>
                  <w:r>
                    <w:rPr>
                      <w:rFonts w:ascii="Candara" w:hAnsi="Candara"/>
                      <w:sz w:val="25"/>
                    </w:rPr>
                    <w:t xml:space="preserve">  </w:t>
                  </w:r>
                </w:p>
                <w:p w:rsidR="00C779C6" w:rsidRPr="00E50A29" w:rsidRDefault="00067344">
                  <w:pPr>
                    <w:rPr>
                      <w:rFonts w:ascii="Candara" w:hAnsi="Candara"/>
                      <w:sz w:val="25"/>
                    </w:rPr>
                  </w:pPr>
                </w:p>
                <w:p w:rsidR="00C779C6" w:rsidRPr="00E50A29" w:rsidRDefault="00067344">
                  <w:pPr>
                    <w:rPr>
                      <w:rFonts w:ascii="Candara" w:hAnsi="Candara"/>
                      <w:sz w:val="25"/>
                    </w:rPr>
                  </w:pPr>
                  <w:r w:rsidRPr="00E50A29">
                    <w:rPr>
                      <w:rFonts w:ascii="Candara" w:hAnsi="Candara"/>
                      <w:b/>
                      <w:sz w:val="25"/>
                    </w:rPr>
                    <w:t>Homework Check-In:</w:t>
                  </w:r>
                  <w:r w:rsidRPr="00E50A29">
                    <w:rPr>
                      <w:rFonts w:ascii="Candara" w:hAnsi="Candara"/>
                      <w:sz w:val="25"/>
                    </w:rPr>
                    <w:t xml:space="preserve">  Some homework will be “checked-in” for points.  You will receive points based on completeness and effort.  </w:t>
                  </w:r>
                </w:p>
                <w:p w:rsidR="00C779C6" w:rsidRPr="00E50A29" w:rsidRDefault="00067344">
                  <w:pPr>
                    <w:rPr>
                      <w:rFonts w:ascii="Candara" w:hAnsi="Candara"/>
                      <w:sz w:val="25"/>
                    </w:rPr>
                  </w:pPr>
                </w:p>
                <w:p w:rsidR="00C779C6" w:rsidRPr="00E50A29" w:rsidRDefault="00067344">
                  <w:pPr>
                    <w:rPr>
                      <w:rFonts w:ascii="Candara" w:hAnsi="Candara"/>
                      <w:sz w:val="25"/>
                    </w:rPr>
                  </w:pPr>
                  <w:r w:rsidRPr="00E50A29">
                    <w:rPr>
                      <w:rFonts w:ascii="Candara" w:hAnsi="Candara"/>
                      <w:b/>
                      <w:sz w:val="25"/>
                    </w:rPr>
                    <w:t>Homework Turn-In:</w:t>
                  </w:r>
                  <w:r w:rsidRPr="00E50A29">
                    <w:rPr>
                      <w:rFonts w:ascii="Candara" w:hAnsi="Candara"/>
                      <w:sz w:val="25"/>
                    </w:rPr>
                    <w:t xml:space="preserve">  Other homework will be turned in.  This will </w:t>
                  </w:r>
                  <w:r>
                    <w:rPr>
                      <w:rFonts w:ascii="Candara" w:hAnsi="Candara"/>
                      <w:sz w:val="25"/>
                    </w:rPr>
                    <w:t>be collected at the beginning of class.</w:t>
                  </w:r>
                </w:p>
              </w:txbxContent>
            </v:textbox>
            <w10:wrap type="tight" anchorx="page" anchory="page"/>
          </v:shape>
        </w:pict>
      </w:r>
      <w:r>
        <w:rPr>
          <w:noProof/>
        </w:rPr>
        <w:pict>
          <v:shape id="_x0000_s1445" type="#_x0000_t202" style="position:absolute;margin-left:54pt;margin-top:42.55pt;width:7in;height:28.05pt;z-index:2516843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445" inset=",0,,0">
              <w:txbxContent>
                <w:p w:rsidR="00C779C6" w:rsidRPr="00E014F1" w:rsidRDefault="00067344" w:rsidP="00C779C6">
                  <w:pPr>
                    <w:pStyle w:val="Boxheading-medium"/>
                    <w:jc w:val="center"/>
                    <w:rPr>
                      <w:b/>
                      <w:color w:val="auto"/>
                    </w:rPr>
                  </w:pPr>
                  <w:r w:rsidRPr="00E014F1">
                    <w:rPr>
                      <w:b/>
                      <w:color w:val="auto"/>
                    </w:rPr>
                    <w:t>Classroom Rules</w:t>
                  </w:r>
                </w:p>
              </w:txbxContent>
            </v:textbox>
            <w10:wrap type="tight" anchorx="page" anchory="page"/>
          </v:shape>
        </w:pict>
      </w:r>
      <w:r>
        <w:rPr>
          <w:noProof/>
        </w:rPr>
        <w:pict>
          <v:shape id="_x0000_s24599" type="#_x0000_t202" style="position:absolute;margin-left:54pt;margin-top:89.45pt;width:7in;height:125.15pt;z-index:251685376;mso-wrap-edited:f;mso-position-horizontal-relative:page;mso-position-vertical-relative:page" o:regroupid="82"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4599" inset=",0,,0">
              <w:txbxContent>
                <w:p w:rsidR="00C779C6" w:rsidRDefault="00067344" w:rsidP="007E7910">
                  <w:pPr>
                    <w:pStyle w:val="BoxText-Left"/>
                  </w:pPr>
                </w:p>
              </w:txbxContent>
            </v:textbox>
            <w10:wrap anchorx="page" anchory="page"/>
          </v:shape>
        </w:pict>
      </w:r>
    </w:p>
    <w:sectPr w:rsidR="007E7910" w:rsidSect="007E7910">
      <w:headerReference w:type="first" r:id="rId12"/>
      <w:footerReference w:type="first" r:id="rId13"/>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MS Reference Specialty">
    <w:panose1 w:val="05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C6" w:rsidRDefault="00067344">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inset=",0,,0">
            <w:txbxContent>
              <w:p w:rsidR="00C779C6" w:rsidRDefault="00067344" w:rsidP="007E7910">
                <w:pPr>
                  <w:pStyle w:val="Page"/>
                </w:pPr>
                <w:fldSimple w:instr=" PAGE  \* MERGEFORMAT ">
                  <w:r>
                    <w:rPr>
                      <w:noProof/>
                    </w:rPr>
                    <w:t>3</w:t>
                  </w:r>
                </w:fldSimple>
              </w:p>
            </w:txbxContent>
          </v:textbox>
          <w10:wrap type="tight"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C6" w:rsidRDefault="00067344">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C6" w:rsidRDefault="00067344">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C6" w:rsidRDefault="00067344">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C6" w:rsidRDefault="00067344">
    <w:pPr>
      <w:pStyle w:val="Header"/>
    </w:pPr>
    <w:r>
      <w:rPr>
        <w:noProof/>
      </w:rPr>
      <w:pict>
        <v:rect id="_x0000_s2057" style="position:absolute;margin-left:36pt;margin-top:36pt;width:540pt;height:10in;z-index:251659267;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abstractNum w:abstractNumId="11">
    <w:nsid w:val="042113D2"/>
    <w:multiLevelType w:val="hybridMultilevel"/>
    <w:tmpl w:val="18DCFFFC"/>
    <w:lvl w:ilvl="0" w:tplc="D0E09EA6">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A7FD1"/>
    <w:multiLevelType w:val="multilevel"/>
    <w:tmpl w:val="18DCFFFC"/>
    <w:lvl w:ilvl="0">
      <w:start w:val="1"/>
      <w:numFmt w:val="bullet"/>
      <w:lvlText w:val=""/>
      <w:lvlJc w:val="left"/>
      <w:pPr>
        <w:tabs>
          <w:tab w:val="num" w:pos="792"/>
        </w:tabs>
        <w:ind w:left="792"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B7C1F88"/>
    <w:multiLevelType w:val="hybridMultilevel"/>
    <w:tmpl w:val="9E74782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2DCE701C"/>
    <w:multiLevelType w:val="hybridMultilevel"/>
    <w:tmpl w:val="3E22248E"/>
    <w:lvl w:ilvl="0" w:tplc="D0E09EA6">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867826"/>
    <w:multiLevelType w:val="hybridMultilevel"/>
    <w:tmpl w:val="3FB801AC"/>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nsid w:val="510A4129"/>
    <w:multiLevelType w:val="hybridMultilevel"/>
    <w:tmpl w:val="21647B56"/>
    <w:lvl w:ilvl="0" w:tplc="658637C6">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076EFA"/>
    <w:multiLevelType w:val="hybridMultilevel"/>
    <w:tmpl w:val="7A9E9C18"/>
    <w:lvl w:ilvl="0" w:tplc="D0E09EA6">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8">
    <w:nsid w:val="724B74AC"/>
    <w:multiLevelType w:val="multilevel"/>
    <w:tmpl w:val="21647B56"/>
    <w:lvl w:ilvl="0">
      <w:start w:val="1"/>
      <w:numFmt w:val="bullet"/>
      <w:lvlText w:val=""/>
      <w:lvlJc w:val="left"/>
      <w:pPr>
        <w:tabs>
          <w:tab w:val="num" w:pos="792"/>
        </w:tabs>
        <w:ind w:left="792"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79835C6D"/>
    <w:multiLevelType w:val="hybridMultilevel"/>
    <w:tmpl w:val="D248C4B8"/>
    <w:lvl w:ilvl="0" w:tplc="4D24B9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E36418B"/>
    <w:multiLevelType w:val="hybridMultilevel"/>
    <w:tmpl w:val="5A32893A"/>
    <w:lvl w:ilvl="0" w:tplc="DEEA6B18">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4"/>
  </w:num>
  <w:num w:numId="14">
    <w:abstractNumId w:val="13"/>
  </w:num>
  <w:num w:numId="15">
    <w:abstractNumId w:val="11"/>
  </w:num>
  <w:num w:numId="16">
    <w:abstractNumId w:val="12"/>
  </w:num>
  <w:num w:numId="17">
    <w:abstractNumId w:val="16"/>
  </w:num>
  <w:num w:numId="18">
    <w:abstractNumId w:val="18"/>
  </w:num>
  <w:num w:numId="19">
    <w:abstractNumId w:val="15"/>
  </w:num>
  <w:num w:numId="20">
    <w:abstractNumId w:val="20"/>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6626">
      <o:colormenu v:ext="edit" fillcolor="none [3052]" strokecolor="none [3052]"/>
    </o:shapedefaults>
    <o:shapelayout v:ext="edit">
      <o:idmap v:ext="edit" data="2"/>
    </o:shapelayout>
  </w:hdrShapeDefaults>
  <w:compat>
    <w:useFELayout/>
    <w:splitPgBreakAndParaMark/>
  </w:compat>
  <w:docVars>
    <w:docVar w:name="_PubVPasteboard_" w:val="1"/>
    <w:docVar w:name="OpenInPublishingView" w:val="0"/>
    <w:docVar w:name="ShowDynamicGuides" w:val="1"/>
    <w:docVar w:name="ShowMarginGuides" w:val="0"/>
    <w:docVar w:name="ShowOutlines" w:val="0"/>
    <w:docVar w:name="ShowStaticGuides" w:val="1"/>
  </w:docVars>
  <w:rsids>
    <w:rsidRoot w:val="007E7910"/>
    <w:rsid w:val="00067344"/>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052]" strokecolor="none [3052]"/>
    </o:shapedefaults>
    <o:shapelayout v:ext="edit">
      <o:idmap v:ext="edit" data="1,8,2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qFormat/>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qFormat/>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paragraph" w:styleId="BodyTextIndent">
    <w:name w:val="Body Text Indent"/>
    <w:basedOn w:val="Normal"/>
    <w:link w:val="BodyTextIndentChar"/>
    <w:rsid w:val="00B30D79"/>
    <w:pPr>
      <w:ind w:left="720"/>
    </w:pPr>
    <w:rPr>
      <w:rFonts w:ascii="Comic Sans MS" w:eastAsia="Times New Roman" w:hAnsi="Comic Sans MS" w:cs="Times New Roman"/>
      <w:sz w:val="28"/>
      <w:szCs w:val="20"/>
    </w:rPr>
  </w:style>
  <w:style w:type="character" w:customStyle="1" w:styleId="BodyTextIndentChar">
    <w:name w:val="Body Text Indent Char"/>
    <w:basedOn w:val="DefaultParagraphFont"/>
    <w:link w:val="BodyTextIndent"/>
    <w:rsid w:val="00B30D79"/>
    <w:rPr>
      <w:rFonts w:ascii="Comic Sans MS" w:eastAsia="Times New Roman" w:hAnsi="Comic Sans MS" w:cs="Times New Roman"/>
      <w:sz w:val="28"/>
      <w:szCs w:val="20"/>
    </w:rPr>
  </w:style>
  <w:style w:type="paragraph" w:styleId="ListParagraph">
    <w:name w:val="List Paragraph"/>
    <w:basedOn w:val="Normal"/>
    <w:qFormat/>
    <w:rsid w:val="00B30D79"/>
    <w:pPr>
      <w:spacing w:after="200"/>
      <w:ind w:left="720"/>
      <w:contextualSpacing/>
    </w:pPr>
    <w:rPr>
      <w:rFonts w:ascii="Times New Roman" w:eastAsia="Calibri" w:hAnsi="Times New Roman" w:cs="Times New Roman"/>
      <w:szCs w:val="22"/>
    </w:rPr>
  </w:style>
  <w:style w:type="character" w:styleId="Hyperlink">
    <w:name w:val="Hyperlink"/>
    <w:basedOn w:val="DefaultParagraphFont"/>
    <w:rsid w:val="0072516C"/>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image" Target="media/image1.png"/><Relationship Id="rId9" Type="http://schemas.openxmlformats.org/officeDocument/2006/relationships/hyperlink" Target="mailto:livack@rivergroveschool.org" TargetMode="External"/><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890</TotalTime>
  <Pages>4</Pages>
  <Words>7</Words>
  <Characters>43</Characters>
  <Application>Microsoft Macintosh Word</Application>
  <DocSecurity>0</DocSecurity>
  <Lines>1</Lines>
  <Paragraphs>1</Paragraphs>
  <ScaleCrop>false</ScaleCrop>
  <Manager/>
  <Company/>
  <LinksUpToDate>false</LinksUpToDate>
  <CharactersWithSpaces>52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Ivack</dc:creator>
  <cp:keywords/>
  <dc:description/>
  <cp:lastModifiedBy>Lauren  Ivack</cp:lastModifiedBy>
  <cp:revision>26</cp:revision>
  <cp:lastPrinted>2014-08-13T01:18:00Z</cp:lastPrinted>
  <dcterms:created xsi:type="dcterms:W3CDTF">2013-08-01T12:41:00Z</dcterms:created>
  <dcterms:modified xsi:type="dcterms:W3CDTF">2015-08-14T14:44:00Z</dcterms:modified>
  <cp:category/>
</cp:coreProperties>
</file>